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76" w:type="dxa"/>
        <w:tblLook w:val="01E0"/>
      </w:tblPr>
      <w:tblGrid>
        <w:gridCol w:w="5238"/>
        <w:gridCol w:w="4793"/>
        <w:gridCol w:w="445"/>
      </w:tblGrid>
      <w:tr w:rsidR="0022167B" w:rsidRPr="00E42673" w:rsidTr="00E44BCD">
        <w:trPr>
          <w:trHeight w:val="603"/>
        </w:trPr>
        <w:tc>
          <w:tcPr>
            <w:tcW w:w="5238" w:type="dxa"/>
          </w:tcPr>
          <w:p w:rsidR="0022167B" w:rsidRPr="00E42673" w:rsidRDefault="0022167B" w:rsidP="00FE351D">
            <w:pPr>
              <w:pStyle w:val="ac"/>
              <w:ind w:firstLine="0"/>
            </w:pPr>
          </w:p>
        </w:tc>
        <w:tc>
          <w:tcPr>
            <w:tcW w:w="5238" w:type="dxa"/>
            <w:gridSpan w:val="2"/>
          </w:tcPr>
          <w:p w:rsidR="0022167B" w:rsidRPr="00E42673" w:rsidRDefault="0022167B" w:rsidP="00E44BCD">
            <w:pPr>
              <w:pStyle w:val="af0"/>
              <w:jc w:val="center"/>
              <w:rPr>
                <w:rFonts w:ascii="Times New Roman" w:hAnsi="Times New Roman"/>
              </w:rPr>
            </w:pPr>
          </w:p>
        </w:tc>
      </w:tr>
      <w:tr w:rsidR="0022167B" w:rsidRPr="00EA2A06" w:rsidTr="00E44BCD">
        <w:trPr>
          <w:trHeight w:val="352"/>
        </w:trPr>
        <w:tc>
          <w:tcPr>
            <w:tcW w:w="10476" w:type="dxa"/>
            <w:gridSpan w:val="3"/>
          </w:tcPr>
          <w:tbl>
            <w:tblPr>
              <w:tblW w:w="9000" w:type="dxa"/>
              <w:tblLook w:val="04A0"/>
            </w:tblPr>
            <w:tblGrid>
              <w:gridCol w:w="4500"/>
              <w:gridCol w:w="4500"/>
            </w:tblGrid>
            <w:tr w:rsidR="0022167B" w:rsidRPr="00EA2A06" w:rsidTr="00FE351D">
              <w:tc>
                <w:tcPr>
                  <w:tcW w:w="4500" w:type="dxa"/>
                </w:tcPr>
                <w:p w:rsidR="0022167B" w:rsidRPr="00EA2A06" w:rsidRDefault="0022167B" w:rsidP="005F3CED">
                  <w:pPr>
                    <w:keepNext/>
                    <w:keepLines/>
                    <w:ind w:right="281"/>
                    <w:jc w:val="right"/>
                    <w:rPr>
                      <w:b/>
                      <w:sz w:val="28"/>
                      <w:szCs w:val="28"/>
                    </w:rPr>
                  </w:pPr>
                  <w:r w:rsidRPr="00EA2A06">
                    <w:rPr>
                      <w:b/>
                      <w:sz w:val="28"/>
                      <w:szCs w:val="28"/>
                    </w:rPr>
                    <w:t>«СОГЛАСОВАНО»</w:t>
                  </w:r>
                </w:p>
                <w:p w:rsidR="005F3CED" w:rsidRPr="00EA2A06" w:rsidRDefault="005F3CED" w:rsidP="005F3CED">
                  <w:pPr>
                    <w:keepNext/>
                    <w:keepLines/>
                    <w:ind w:left="-108" w:right="281" w:firstLine="34"/>
                    <w:jc w:val="right"/>
                    <w:rPr>
                      <w:sz w:val="28"/>
                      <w:szCs w:val="28"/>
                    </w:rPr>
                  </w:pPr>
                  <w:r w:rsidRPr="00EA2A06">
                    <w:rPr>
                      <w:sz w:val="28"/>
                      <w:szCs w:val="28"/>
                    </w:rPr>
                    <w:t>Генеральный директор</w:t>
                  </w:r>
                </w:p>
                <w:p w:rsidR="0022167B" w:rsidRPr="00EA2A06" w:rsidRDefault="005F3CED" w:rsidP="005F3CED">
                  <w:pPr>
                    <w:keepNext/>
                    <w:keepLines/>
                    <w:ind w:left="-108" w:right="281" w:firstLine="34"/>
                    <w:jc w:val="right"/>
                    <w:rPr>
                      <w:sz w:val="28"/>
                      <w:szCs w:val="28"/>
                    </w:rPr>
                  </w:pPr>
                  <w:r w:rsidRPr="00EA2A06">
                    <w:rPr>
                      <w:sz w:val="28"/>
                      <w:szCs w:val="28"/>
                    </w:rPr>
                    <w:t>ООО «</w:t>
                  </w:r>
                  <w:proofErr w:type="spellStart"/>
                  <w:r w:rsidR="00CD7072">
                    <w:rPr>
                      <w:sz w:val="28"/>
                      <w:szCs w:val="28"/>
                    </w:rPr>
                    <w:t>Караби</w:t>
                  </w:r>
                  <w:proofErr w:type="spellEnd"/>
                  <w:r w:rsidR="00CD7072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CD7072">
                    <w:rPr>
                      <w:sz w:val="28"/>
                      <w:szCs w:val="28"/>
                    </w:rPr>
                    <w:t>Консалт</w:t>
                  </w:r>
                  <w:proofErr w:type="spellEnd"/>
                  <w:r w:rsidRPr="00EA2A06">
                    <w:rPr>
                      <w:sz w:val="28"/>
                      <w:szCs w:val="28"/>
                    </w:rPr>
                    <w:t>»</w:t>
                  </w:r>
                </w:p>
                <w:p w:rsidR="0022167B" w:rsidRPr="00EA2A06" w:rsidRDefault="0022167B" w:rsidP="005F3CED">
                  <w:pPr>
                    <w:keepNext/>
                    <w:keepLines/>
                    <w:ind w:left="-108" w:right="281" w:firstLine="34"/>
                    <w:jc w:val="right"/>
                    <w:rPr>
                      <w:sz w:val="28"/>
                      <w:szCs w:val="28"/>
                    </w:rPr>
                  </w:pPr>
                </w:p>
                <w:p w:rsidR="0022167B" w:rsidRPr="00EA2A06" w:rsidRDefault="0022167B" w:rsidP="005F3CED">
                  <w:pPr>
                    <w:keepNext/>
                    <w:keepLines/>
                    <w:ind w:right="281" w:firstLine="0"/>
                    <w:jc w:val="right"/>
                    <w:rPr>
                      <w:sz w:val="28"/>
                      <w:szCs w:val="28"/>
                    </w:rPr>
                  </w:pPr>
                </w:p>
                <w:p w:rsidR="0022167B" w:rsidRPr="00EA2A06" w:rsidRDefault="0022167B" w:rsidP="005F3CED">
                  <w:pPr>
                    <w:keepNext/>
                    <w:keepLines/>
                    <w:ind w:right="281" w:firstLine="0"/>
                    <w:jc w:val="right"/>
                    <w:rPr>
                      <w:sz w:val="28"/>
                      <w:szCs w:val="28"/>
                    </w:rPr>
                  </w:pPr>
                </w:p>
                <w:p w:rsidR="0022167B" w:rsidRPr="00EA2A06" w:rsidRDefault="0022167B" w:rsidP="005F3CED">
                  <w:pPr>
                    <w:keepNext/>
                    <w:keepLines/>
                    <w:ind w:right="281" w:firstLine="0"/>
                    <w:jc w:val="right"/>
                    <w:rPr>
                      <w:sz w:val="28"/>
                      <w:szCs w:val="28"/>
                    </w:rPr>
                  </w:pPr>
                  <w:r w:rsidRPr="00EA2A06">
                    <w:rPr>
                      <w:sz w:val="28"/>
                      <w:szCs w:val="28"/>
                    </w:rPr>
                    <w:t>_____________</w:t>
                  </w:r>
                  <w:r w:rsidR="00CA5129">
                    <w:rPr>
                      <w:sz w:val="28"/>
                      <w:szCs w:val="28"/>
                    </w:rPr>
                    <w:t>Е</w:t>
                  </w:r>
                  <w:r w:rsidR="008841BB">
                    <w:rPr>
                      <w:sz w:val="28"/>
                      <w:szCs w:val="28"/>
                    </w:rPr>
                    <w:t>.</w:t>
                  </w:r>
                  <w:r w:rsidR="00CA5129">
                    <w:rPr>
                      <w:sz w:val="28"/>
                      <w:szCs w:val="28"/>
                    </w:rPr>
                    <w:t>В</w:t>
                  </w:r>
                  <w:r w:rsidR="008841BB">
                    <w:rPr>
                      <w:sz w:val="28"/>
                      <w:szCs w:val="28"/>
                    </w:rPr>
                    <w:t xml:space="preserve">. </w:t>
                  </w:r>
                  <w:proofErr w:type="spellStart"/>
                  <w:r w:rsidR="00CA5129">
                    <w:rPr>
                      <w:sz w:val="28"/>
                      <w:szCs w:val="28"/>
                    </w:rPr>
                    <w:t>Еникеев</w:t>
                  </w:r>
                  <w:proofErr w:type="spellEnd"/>
                  <w:r w:rsidRPr="00EA2A06">
                    <w:rPr>
                      <w:sz w:val="28"/>
                      <w:szCs w:val="28"/>
                    </w:rPr>
                    <w:t xml:space="preserve"> </w:t>
                  </w:r>
                </w:p>
                <w:p w:rsidR="0022167B" w:rsidRPr="00EA2A06" w:rsidRDefault="0022167B" w:rsidP="005F3CED">
                  <w:pPr>
                    <w:keepNext/>
                    <w:keepLines/>
                    <w:ind w:right="281" w:firstLine="0"/>
                    <w:jc w:val="right"/>
                    <w:rPr>
                      <w:sz w:val="28"/>
                      <w:szCs w:val="28"/>
                    </w:rPr>
                  </w:pPr>
                </w:p>
                <w:p w:rsidR="0022167B" w:rsidRPr="00EA2A06" w:rsidRDefault="0022167B" w:rsidP="005F3CED">
                  <w:pPr>
                    <w:keepNext/>
                    <w:keepLines/>
                    <w:ind w:right="281" w:firstLine="0"/>
                    <w:jc w:val="right"/>
                    <w:rPr>
                      <w:sz w:val="28"/>
                      <w:szCs w:val="28"/>
                    </w:rPr>
                  </w:pPr>
                  <w:r w:rsidRPr="00EA2A06">
                    <w:rPr>
                      <w:sz w:val="28"/>
                      <w:szCs w:val="28"/>
                    </w:rPr>
                    <w:t>«____»____________ 20</w:t>
                  </w:r>
                  <w:r w:rsidR="00CA5129">
                    <w:rPr>
                      <w:sz w:val="28"/>
                      <w:szCs w:val="28"/>
                    </w:rPr>
                    <w:t>20</w:t>
                  </w:r>
                  <w:r w:rsidRPr="00EA2A06">
                    <w:rPr>
                      <w:sz w:val="28"/>
                      <w:szCs w:val="28"/>
                    </w:rPr>
                    <w:t xml:space="preserve"> г.</w:t>
                  </w:r>
                </w:p>
                <w:p w:rsidR="0022167B" w:rsidRPr="00EA2A06" w:rsidRDefault="0022167B" w:rsidP="00FE351D">
                  <w:pPr>
                    <w:keepNext/>
                    <w:keepLines/>
                    <w:jc w:val="left"/>
                    <w:rPr>
                      <w:caps/>
                      <w:sz w:val="28"/>
                      <w:szCs w:val="28"/>
                    </w:rPr>
                  </w:pPr>
                </w:p>
              </w:tc>
              <w:tc>
                <w:tcPr>
                  <w:tcW w:w="4500" w:type="dxa"/>
                </w:tcPr>
                <w:p w:rsidR="0022167B" w:rsidRPr="00EA2A06" w:rsidRDefault="0022167B" w:rsidP="00FE351D">
                  <w:pPr>
                    <w:keepNext/>
                    <w:keepLines/>
                    <w:ind w:right="-108"/>
                    <w:jc w:val="right"/>
                    <w:rPr>
                      <w:b/>
                      <w:sz w:val="28"/>
                      <w:szCs w:val="28"/>
                    </w:rPr>
                  </w:pPr>
                  <w:r w:rsidRPr="00EA2A06">
                    <w:rPr>
                      <w:b/>
                      <w:sz w:val="28"/>
                      <w:szCs w:val="28"/>
                    </w:rPr>
                    <w:t>«УТВЕРЖДАЮ»</w:t>
                  </w:r>
                </w:p>
                <w:p w:rsidR="00356E95" w:rsidRPr="00EA2A06" w:rsidRDefault="00847B6C" w:rsidP="00356E95">
                  <w:pPr>
                    <w:keepNext/>
                    <w:keepLines/>
                    <w:ind w:right="-108"/>
                    <w:jc w:val="right"/>
                    <w:rPr>
                      <w:sz w:val="28"/>
                      <w:szCs w:val="28"/>
                    </w:rPr>
                  </w:pPr>
                  <w:r w:rsidRPr="00EA2A06">
                    <w:rPr>
                      <w:sz w:val="28"/>
                      <w:szCs w:val="28"/>
                    </w:rPr>
                    <w:t>Руководитель проекта</w:t>
                  </w:r>
                </w:p>
                <w:p w:rsidR="00356E95" w:rsidRPr="00EA2A06" w:rsidRDefault="00DC7427" w:rsidP="00356E95">
                  <w:pPr>
                    <w:keepNext/>
                    <w:keepLines/>
                    <w:ind w:right="-108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------------------------------</w:t>
                  </w:r>
                </w:p>
                <w:p w:rsidR="0022167B" w:rsidRPr="00EA2A06" w:rsidRDefault="0022167B" w:rsidP="00FE351D">
                  <w:pPr>
                    <w:keepNext/>
                    <w:keepLines/>
                    <w:ind w:right="-108"/>
                    <w:jc w:val="right"/>
                    <w:rPr>
                      <w:sz w:val="28"/>
                      <w:szCs w:val="28"/>
                    </w:rPr>
                  </w:pPr>
                </w:p>
                <w:p w:rsidR="0022167B" w:rsidRPr="00EA2A06" w:rsidRDefault="0022167B" w:rsidP="00FE351D">
                  <w:pPr>
                    <w:keepNext/>
                    <w:keepLines/>
                    <w:ind w:right="-108"/>
                    <w:jc w:val="right"/>
                    <w:rPr>
                      <w:caps/>
                      <w:sz w:val="28"/>
                      <w:szCs w:val="28"/>
                    </w:rPr>
                  </w:pPr>
                </w:p>
                <w:p w:rsidR="0022167B" w:rsidRPr="00EA2A06" w:rsidRDefault="0022167B" w:rsidP="00FE351D">
                  <w:pPr>
                    <w:keepNext/>
                    <w:keepLines/>
                    <w:ind w:right="-108"/>
                    <w:jc w:val="right"/>
                    <w:rPr>
                      <w:caps/>
                      <w:sz w:val="28"/>
                      <w:szCs w:val="28"/>
                    </w:rPr>
                  </w:pPr>
                </w:p>
                <w:p w:rsidR="0022167B" w:rsidRPr="008841BB" w:rsidRDefault="0022167B" w:rsidP="00FE351D">
                  <w:pPr>
                    <w:keepNext/>
                    <w:keepLines/>
                    <w:ind w:left="-108" w:right="-108"/>
                    <w:jc w:val="right"/>
                    <w:rPr>
                      <w:sz w:val="28"/>
                      <w:szCs w:val="28"/>
                    </w:rPr>
                  </w:pPr>
                  <w:r w:rsidRPr="00EA2A06">
                    <w:rPr>
                      <w:sz w:val="28"/>
                      <w:szCs w:val="28"/>
                    </w:rPr>
                    <w:t>__________</w:t>
                  </w:r>
                  <w:r w:rsidR="00DC7427">
                    <w:rPr>
                      <w:sz w:val="28"/>
                      <w:szCs w:val="28"/>
                    </w:rPr>
                    <w:t>____________</w:t>
                  </w:r>
                  <w:r w:rsidRPr="00EA2A06">
                    <w:rPr>
                      <w:sz w:val="28"/>
                      <w:szCs w:val="28"/>
                    </w:rPr>
                    <w:t xml:space="preserve">_ </w:t>
                  </w:r>
                  <w:r w:rsidR="00DC7427">
                    <w:rPr>
                      <w:sz w:val="28"/>
                      <w:szCs w:val="28"/>
                    </w:rPr>
                    <w:t xml:space="preserve">              </w:t>
                  </w:r>
                </w:p>
                <w:p w:rsidR="0022167B" w:rsidRPr="00EA2A06" w:rsidRDefault="0022167B" w:rsidP="00FE351D">
                  <w:pPr>
                    <w:keepNext/>
                    <w:keepLines/>
                    <w:ind w:left="252" w:right="-108"/>
                    <w:jc w:val="right"/>
                    <w:rPr>
                      <w:sz w:val="28"/>
                      <w:szCs w:val="28"/>
                    </w:rPr>
                  </w:pPr>
                </w:p>
                <w:p w:rsidR="0022167B" w:rsidRPr="00EA2A06" w:rsidRDefault="0022167B" w:rsidP="00FE351D">
                  <w:pPr>
                    <w:pStyle w:val="afff3"/>
                    <w:ind w:right="-108"/>
                    <w:jc w:val="right"/>
                    <w:rPr>
                      <w:szCs w:val="28"/>
                      <w:lang w:eastAsia="en-US"/>
                    </w:rPr>
                  </w:pPr>
                  <w:r w:rsidRPr="00EA2A06">
                    <w:rPr>
                      <w:szCs w:val="28"/>
                      <w:lang w:eastAsia="en-US"/>
                    </w:rPr>
                    <w:t xml:space="preserve"> «____»___________ 20</w:t>
                  </w:r>
                  <w:r w:rsidR="00CA5129">
                    <w:rPr>
                      <w:szCs w:val="28"/>
                      <w:lang w:eastAsia="en-US"/>
                    </w:rPr>
                    <w:t>20</w:t>
                  </w:r>
                  <w:r w:rsidRPr="00EA2A06">
                    <w:rPr>
                      <w:szCs w:val="28"/>
                      <w:lang w:eastAsia="en-US"/>
                    </w:rPr>
                    <w:t xml:space="preserve"> г.</w:t>
                  </w:r>
                </w:p>
                <w:p w:rsidR="0022167B" w:rsidRPr="00EA2A06" w:rsidRDefault="0022167B" w:rsidP="00FE351D">
                  <w:pPr>
                    <w:keepNext/>
                    <w:keepLines/>
                    <w:ind w:right="-108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22167B" w:rsidRPr="00EA2A06" w:rsidRDefault="0022167B" w:rsidP="00FE351D">
            <w:pPr>
              <w:rPr>
                <w:sz w:val="28"/>
                <w:szCs w:val="28"/>
              </w:rPr>
            </w:pPr>
          </w:p>
        </w:tc>
      </w:tr>
      <w:tr w:rsidR="0022167B" w:rsidRPr="00EA2A06" w:rsidTr="00E44BCD">
        <w:trPr>
          <w:gridAfter w:val="1"/>
          <w:wAfter w:w="445" w:type="dxa"/>
          <w:trHeight w:val="1507"/>
        </w:trPr>
        <w:tc>
          <w:tcPr>
            <w:tcW w:w="5238" w:type="dxa"/>
          </w:tcPr>
          <w:p w:rsidR="0022167B" w:rsidRPr="00EA2A06" w:rsidRDefault="0022167B" w:rsidP="00FE35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93" w:type="dxa"/>
          </w:tcPr>
          <w:p w:rsidR="0022167B" w:rsidRDefault="0022167B" w:rsidP="00E44BCD">
            <w:pPr>
              <w:jc w:val="center"/>
              <w:rPr>
                <w:sz w:val="28"/>
                <w:szCs w:val="28"/>
              </w:rPr>
            </w:pPr>
          </w:p>
          <w:p w:rsidR="005301E4" w:rsidRPr="00EA2A06" w:rsidRDefault="005301E4" w:rsidP="00E44BCD">
            <w:pPr>
              <w:jc w:val="center"/>
              <w:rPr>
                <w:sz w:val="28"/>
                <w:szCs w:val="28"/>
              </w:rPr>
            </w:pPr>
          </w:p>
        </w:tc>
      </w:tr>
      <w:tr w:rsidR="0022167B" w:rsidRPr="00EA2A06" w:rsidTr="00E44BCD">
        <w:trPr>
          <w:gridAfter w:val="1"/>
          <w:wAfter w:w="445" w:type="dxa"/>
          <w:trHeight w:val="2132"/>
        </w:trPr>
        <w:tc>
          <w:tcPr>
            <w:tcW w:w="10031" w:type="dxa"/>
            <w:gridSpan w:val="2"/>
          </w:tcPr>
          <w:p w:rsidR="0022167B" w:rsidRPr="00EA2A06" w:rsidRDefault="0022167B" w:rsidP="00FE351D">
            <w:pPr>
              <w:ind w:firstLine="0"/>
              <w:jc w:val="center"/>
              <w:rPr>
                <w:rFonts w:eastAsia="Calibri"/>
                <w:b/>
                <w:sz w:val="32"/>
                <w:szCs w:val="32"/>
              </w:rPr>
            </w:pPr>
            <w:r w:rsidRPr="00EA2A06">
              <w:rPr>
                <w:rFonts w:eastAsia="Calibri"/>
                <w:b/>
                <w:sz w:val="32"/>
                <w:szCs w:val="32"/>
              </w:rPr>
              <w:t>ТЕХНИЧЕСКИЙ ПРОЕКТ</w:t>
            </w:r>
          </w:p>
          <w:p w:rsidR="0022167B" w:rsidRPr="00EA2A06" w:rsidRDefault="00CD7072" w:rsidP="00FE351D">
            <w:pPr>
              <w:ind w:firstLine="0"/>
              <w:jc w:val="center"/>
              <w:rPr>
                <w:rFonts w:eastAsia="Calibri"/>
                <w:b/>
                <w:sz w:val="32"/>
                <w:szCs w:val="32"/>
              </w:rPr>
            </w:pPr>
            <w:r>
              <w:rPr>
                <w:rFonts w:eastAsia="Calibri"/>
                <w:b/>
                <w:sz w:val="32"/>
                <w:szCs w:val="32"/>
              </w:rPr>
              <w:t>И</w:t>
            </w:r>
            <w:r w:rsidR="0022167B" w:rsidRPr="00EA2A06">
              <w:rPr>
                <w:rFonts w:eastAsia="Calibri"/>
                <w:b/>
                <w:sz w:val="32"/>
                <w:szCs w:val="32"/>
              </w:rPr>
              <w:t>нформационной системы</w:t>
            </w:r>
          </w:p>
          <w:p w:rsidR="0022167B" w:rsidRPr="00EA2A06" w:rsidRDefault="00847B6C" w:rsidP="00FE351D">
            <w:pPr>
              <w:ind w:firstLine="0"/>
              <w:jc w:val="center"/>
              <w:rPr>
                <w:rFonts w:eastAsia="Calibri"/>
                <w:b/>
                <w:sz w:val="32"/>
                <w:szCs w:val="32"/>
              </w:rPr>
            </w:pPr>
            <w:r w:rsidRPr="00EA2A06">
              <w:rPr>
                <w:rFonts w:eastAsia="Calibri"/>
                <w:b/>
                <w:sz w:val="32"/>
                <w:szCs w:val="32"/>
              </w:rPr>
              <w:t>«</w:t>
            </w:r>
            <w:r w:rsidR="00CA5129">
              <w:rPr>
                <w:rFonts w:eastAsia="Calibri"/>
                <w:b/>
                <w:sz w:val="32"/>
                <w:szCs w:val="32"/>
              </w:rPr>
              <w:t>Частный доктор</w:t>
            </w:r>
            <w:r w:rsidR="004E6AE5">
              <w:rPr>
                <w:rFonts w:eastAsia="Calibri"/>
                <w:b/>
                <w:sz w:val="32"/>
                <w:szCs w:val="32"/>
              </w:rPr>
              <w:t>»</w:t>
            </w:r>
          </w:p>
          <w:p w:rsidR="00D26C99" w:rsidRDefault="00D26C99" w:rsidP="00847B6C">
            <w:pPr>
              <w:ind w:firstLine="0"/>
              <w:jc w:val="center"/>
              <w:rPr>
                <w:rFonts w:eastAsia="Calibri"/>
                <w:b/>
                <w:sz w:val="32"/>
                <w:szCs w:val="32"/>
              </w:rPr>
            </w:pPr>
          </w:p>
          <w:p w:rsidR="0022167B" w:rsidRDefault="00934201" w:rsidP="00CD7072">
            <w:pPr>
              <w:ind w:firstLine="0"/>
              <w:jc w:val="center"/>
              <w:rPr>
                <w:rFonts w:eastAsia="Calibri"/>
                <w:b/>
                <w:sz w:val="32"/>
                <w:szCs w:val="32"/>
              </w:rPr>
            </w:pPr>
            <w:r w:rsidRPr="00EA2A06">
              <w:rPr>
                <w:rFonts w:eastAsia="Calibri"/>
                <w:b/>
                <w:sz w:val="32"/>
                <w:szCs w:val="32"/>
              </w:rPr>
              <w:t>Пользовательские истории</w:t>
            </w:r>
            <w:r w:rsidR="00B82A76" w:rsidRPr="00EA2A06">
              <w:rPr>
                <w:rFonts w:eastAsia="Calibri"/>
                <w:b/>
                <w:sz w:val="32"/>
                <w:szCs w:val="32"/>
              </w:rPr>
              <w:t xml:space="preserve"> мобильного приложения</w:t>
            </w:r>
            <w:r w:rsidR="00D26C99">
              <w:rPr>
                <w:rFonts w:eastAsia="Calibri"/>
                <w:b/>
                <w:sz w:val="32"/>
                <w:szCs w:val="32"/>
              </w:rPr>
              <w:t xml:space="preserve"> </w:t>
            </w:r>
            <w:r w:rsidR="00B20B5C" w:rsidRPr="00EA2A06">
              <w:rPr>
                <w:rFonts w:eastAsia="Calibri"/>
                <w:b/>
                <w:sz w:val="32"/>
                <w:szCs w:val="32"/>
              </w:rPr>
              <w:t>и описание пользовательского интерфейса</w:t>
            </w:r>
          </w:p>
          <w:p w:rsidR="002818DF" w:rsidRDefault="002818DF" w:rsidP="00CD7072">
            <w:pPr>
              <w:ind w:firstLine="0"/>
              <w:jc w:val="center"/>
              <w:rPr>
                <w:rFonts w:eastAsia="Calibri"/>
                <w:b/>
                <w:sz w:val="32"/>
                <w:szCs w:val="32"/>
              </w:rPr>
            </w:pPr>
            <w:r>
              <w:rPr>
                <w:rFonts w:eastAsia="Calibri"/>
                <w:b/>
                <w:sz w:val="32"/>
                <w:szCs w:val="32"/>
              </w:rPr>
              <w:t>Структуры данных основных карточек</w:t>
            </w:r>
          </w:p>
          <w:p w:rsidR="00F4739E" w:rsidRPr="00EA2A06" w:rsidRDefault="00F4739E" w:rsidP="00CD7072">
            <w:pPr>
              <w:ind w:firstLine="0"/>
              <w:jc w:val="center"/>
              <w:rPr>
                <w:sz w:val="32"/>
                <w:szCs w:val="32"/>
              </w:rPr>
            </w:pPr>
            <w:r>
              <w:rPr>
                <w:rFonts w:eastAsia="Calibri"/>
                <w:b/>
                <w:sz w:val="32"/>
                <w:szCs w:val="32"/>
              </w:rPr>
              <w:t>Версия 1(старт)</w:t>
            </w:r>
          </w:p>
        </w:tc>
      </w:tr>
      <w:tr w:rsidR="0022167B" w:rsidRPr="00EA2A06" w:rsidTr="00E44BCD">
        <w:trPr>
          <w:gridAfter w:val="1"/>
          <w:wAfter w:w="445" w:type="dxa"/>
          <w:trHeight w:val="707"/>
        </w:trPr>
        <w:tc>
          <w:tcPr>
            <w:tcW w:w="10031" w:type="dxa"/>
            <w:gridSpan w:val="2"/>
          </w:tcPr>
          <w:p w:rsidR="0022167B" w:rsidRPr="00EA2A06" w:rsidRDefault="0022167B" w:rsidP="00FE351D">
            <w:pPr>
              <w:jc w:val="center"/>
              <w:rPr>
                <w:b/>
                <w:sz w:val="32"/>
                <w:szCs w:val="32"/>
              </w:rPr>
            </w:pPr>
          </w:p>
          <w:p w:rsidR="0022167B" w:rsidRPr="00EA2A06" w:rsidRDefault="0022167B" w:rsidP="00FE351D">
            <w:pPr>
              <w:jc w:val="center"/>
              <w:rPr>
                <w:b/>
                <w:sz w:val="32"/>
                <w:szCs w:val="32"/>
              </w:rPr>
            </w:pPr>
          </w:p>
          <w:p w:rsidR="0022167B" w:rsidRPr="00EA2A06" w:rsidRDefault="0022167B" w:rsidP="00FE351D">
            <w:pPr>
              <w:jc w:val="center"/>
              <w:rPr>
                <w:b/>
                <w:sz w:val="32"/>
                <w:szCs w:val="32"/>
              </w:rPr>
            </w:pPr>
            <w:bookmarkStart w:id="0" w:name="_GoBack"/>
            <w:bookmarkEnd w:id="0"/>
          </w:p>
          <w:p w:rsidR="0022167B" w:rsidRPr="00EA2A06" w:rsidRDefault="0022167B" w:rsidP="00FE351D">
            <w:pPr>
              <w:jc w:val="center"/>
              <w:rPr>
                <w:b/>
                <w:sz w:val="32"/>
                <w:szCs w:val="32"/>
              </w:rPr>
            </w:pPr>
          </w:p>
          <w:p w:rsidR="0022167B" w:rsidRPr="00EA2A06" w:rsidRDefault="0022167B" w:rsidP="00FE351D">
            <w:pPr>
              <w:jc w:val="center"/>
              <w:rPr>
                <w:b/>
                <w:sz w:val="32"/>
                <w:szCs w:val="32"/>
              </w:rPr>
            </w:pPr>
          </w:p>
          <w:p w:rsidR="0022167B" w:rsidRPr="00EA2A06" w:rsidRDefault="0022167B" w:rsidP="00FE351D">
            <w:pPr>
              <w:jc w:val="center"/>
              <w:rPr>
                <w:b/>
                <w:sz w:val="32"/>
                <w:szCs w:val="32"/>
              </w:rPr>
            </w:pPr>
            <w:r w:rsidRPr="00EA2A06">
              <w:rPr>
                <w:b/>
                <w:sz w:val="32"/>
                <w:szCs w:val="32"/>
              </w:rPr>
              <w:t>Санкт-Петербург</w:t>
            </w:r>
          </w:p>
          <w:p w:rsidR="0022167B" w:rsidRPr="00EA2A06" w:rsidRDefault="007E56E1" w:rsidP="00FE351D">
            <w:pPr>
              <w:jc w:val="center"/>
              <w:rPr>
                <w:b/>
                <w:sz w:val="32"/>
                <w:szCs w:val="32"/>
              </w:rPr>
            </w:pPr>
            <w:r w:rsidRPr="00EA2A06">
              <w:rPr>
                <w:b/>
                <w:sz w:val="32"/>
                <w:szCs w:val="32"/>
              </w:rPr>
              <w:t>20</w:t>
            </w:r>
            <w:r w:rsidR="004162C4">
              <w:rPr>
                <w:b/>
                <w:sz w:val="32"/>
                <w:szCs w:val="32"/>
              </w:rPr>
              <w:t>20</w:t>
            </w:r>
          </w:p>
          <w:p w:rsidR="0022167B" w:rsidRPr="00EA2A06" w:rsidRDefault="0022167B" w:rsidP="00FE351D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22167B" w:rsidRPr="00EA2A06" w:rsidTr="00E44BCD">
        <w:trPr>
          <w:gridAfter w:val="1"/>
          <w:wAfter w:w="445" w:type="dxa"/>
          <w:trHeight w:val="707"/>
        </w:trPr>
        <w:tc>
          <w:tcPr>
            <w:tcW w:w="10031" w:type="dxa"/>
            <w:gridSpan w:val="2"/>
          </w:tcPr>
          <w:p w:rsidR="0022167B" w:rsidRPr="00EA2A06" w:rsidRDefault="0022167B" w:rsidP="00FE351D">
            <w:pPr>
              <w:pStyle w:val="52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80724D" w:rsidRPr="00EA2A06" w:rsidRDefault="0080724D" w:rsidP="00B279D1">
      <w:pPr>
        <w:pStyle w:val="af"/>
        <w:sectPr w:rsidR="0080724D" w:rsidRPr="00EA2A06" w:rsidSect="00B11467">
          <w:headerReference w:type="default" r:id="rId8"/>
          <w:type w:val="continuous"/>
          <w:pgSz w:w="11907" w:h="16840" w:code="9"/>
          <w:pgMar w:top="851" w:right="567" w:bottom="567" w:left="1531" w:header="284" w:footer="284" w:gutter="0"/>
          <w:cols w:space="720"/>
        </w:sectPr>
      </w:pPr>
    </w:p>
    <w:p w:rsidR="00EE0ED4" w:rsidRPr="00EA2A06" w:rsidRDefault="00272974" w:rsidP="00EE0ED4">
      <w:pPr>
        <w:pStyle w:val="af7"/>
      </w:pPr>
      <w:bookmarkStart w:id="1" w:name="_Toc36499623"/>
      <w:r w:rsidRPr="00EA2A06">
        <w:lastRenderedPageBreak/>
        <w:t>Лист контроля версий</w:t>
      </w:r>
      <w:bookmarkEnd w:id="1"/>
    </w:p>
    <w:p w:rsidR="00EE0ED4" w:rsidRPr="00EA2A06" w:rsidRDefault="00EE0ED4" w:rsidP="00272974">
      <w:pPr>
        <w:pStyle w:val="48"/>
        <w:ind w:left="0"/>
        <w:rPr>
          <w:rFonts w:ascii="Times New Roman" w:hAnsi="Times New Roman"/>
        </w:rPr>
      </w:pPr>
      <w:bookmarkStart w:id="2" w:name="_Toc336618962"/>
      <w:r w:rsidRPr="00EA2A06">
        <w:rPr>
          <w:rFonts w:ascii="Times New Roman" w:hAnsi="Times New Roman"/>
        </w:rPr>
        <w:t>Изменения в документе</w:t>
      </w:r>
      <w:bookmarkEnd w:id="2"/>
    </w:p>
    <w:p w:rsidR="00EE0ED4" w:rsidRPr="00EA2A06" w:rsidRDefault="00EE0ED4" w:rsidP="00EE0ED4">
      <w:pPr>
        <w:pStyle w:val="ae"/>
        <w:keepNext/>
        <w:jc w:val="right"/>
        <w:rPr>
          <w:b w:val="0"/>
        </w:rPr>
      </w:pPr>
      <w:bookmarkStart w:id="3" w:name="_Toc336622891"/>
      <w:r w:rsidRPr="00EA2A06">
        <w:rPr>
          <w:b w:val="0"/>
        </w:rPr>
        <w:t xml:space="preserve">Таблица </w:t>
      </w:r>
      <w:r w:rsidR="00FF1B9E" w:rsidRPr="00EA2A06">
        <w:rPr>
          <w:b w:val="0"/>
        </w:rPr>
        <w:fldChar w:fldCharType="begin"/>
      </w:r>
      <w:r w:rsidRPr="00EA2A06">
        <w:rPr>
          <w:b w:val="0"/>
        </w:rPr>
        <w:instrText xml:space="preserve"> SEQ Таблица \* ARABIC </w:instrText>
      </w:r>
      <w:r w:rsidR="00FF1B9E" w:rsidRPr="00EA2A06">
        <w:rPr>
          <w:b w:val="0"/>
        </w:rPr>
        <w:fldChar w:fldCharType="separate"/>
      </w:r>
      <w:r w:rsidR="00DC7427">
        <w:rPr>
          <w:b w:val="0"/>
          <w:noProof/>
        </w:rPr>
        <w:t>1</w:t>
      </w:r>
      <w:r w:rsidR="00FF1B9E" w:rsidRPr="00EA2A06">
        <w:rPr>
          <w:b w:val="0"/>
        </w:rPr>
        <w:fldChar w:fldCharType="end"/>
      </w:r>
      <w:r w:rsidRPr="00EA2A06">
        <w:rPr>
          <w:b w:val="0"/>
        </w:rPr>
        <w:t>: Изменения в документе</w:t>
      </w:r>
      <w:bookmarkEnd w:id="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1E0"/>
      </w:tblPr>
      <w:tblGrid>
        <w:gridCol w:w="1908"/>
        <w:gridCol w:w="1291"/>
        <w:gridCol w:w="4335"/>
        <w:gridCol w:w="2395"/>
      </w:tblGrid>
      <w:tr w:rsidR="00EE0ED4" w:rsidRPr="00EA2A06" w:rsidTr="003B69EE">
        <w:trPr>
          <w:tblHeader/>
        </w:trPr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  <w:hideMark/>
          </w:tcPr>
          <w:p w:rsidR="00EE0ED4" w:rsidRPr="00EA2A06" w:rsidRDefault="00EE0ED4" w:rsidP="003B69EE">
            <w:pPr>
              <w:pStyle w:val="14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A2A06">
              <w:rPr>
                <w:rFonts w:ascii="Times New Roman" w:hAnsi="Times New Roman"/>
                <w:sz w:val="24"/>
                <w:szCs w:val="24"/>
              </w:rPr>
              <w:t>Версия/Статус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  <w:hideMark/>
          </w:tcPr>
          <w:p w:rsidR="00EE0ED4" w:rsidRPr="00EA2A06" w:rsidRDefault="00EE0ED4" w:rsidP="003B69EE">
            <w:pPr>
              <w:pStyle w:val="14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A2A06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  <w:hideMark/>
          </w:tcPr>
          <w:p w:rsidR="00EE0ED4" w:rsidRPr="00EA2A06" w:rsidRDefault="00EE0ED4" w:rsidP="003B69EE">
            <w:pPr>
              <w:pStyle w:val="14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A2A06"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  <w:hideMark/>
          </w:tcPr>
          <w:p w:rsidR="00EE0ED4" w:rsidRPr="00EA2A06" w:rsidRDefault="00EE0ED4" w:rsidP="003B69EE">
            <w:pPr>
              <w:pStyle w:val="14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A2A06">
              <w:rPr>
                <w:rFonts w:ascii="Times New Roman" w:hAnsi="Times New Roman"/>
                <w:sz w:val="24"/>
                <w:szCs w:val="24"/>
              </w:rPr>
              <w:t>Изменения внес</w:t>
            </w:r>
          </w:p>
        </w:tc>
      </w:tr>
      <w:tr w:rsidR="00EE0ED4" w:rsidRPr="00EA2A06" w:rsidTr="003B69EE"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ED4" w:rsidRPr="00EA2A06" w:rsidRDefault="00EE0ED4" w:rsidP="003B69EE">
            <w:pPr>
              <w:pStyle w:val="afffa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ED4" w:rsidRPr="00EA2A06" w:rsidRDefault="00EE0ED4" w:rsidP="003B69EE">
            <w:pPr>
              <w:pStyle w:val="afffa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ED4" w:rsidRPr="00EA2A06" w:rsidRDefault="00EE0ED4" w:rsidP="003B69EE">
            <w:pPr>
              <w:pStyle w:val="afffa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ED4" w:rsidRPr="00EA2A06" w:rsidRDefault="00EE0ED4" w:rsidP="003B69EE">
            <w:pPr>
              <w:pStyle w:val="afffa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0ED4" w:rsidRPr="00EA2A06" w:rsidTr="003B69EE"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ED4" w:rsidRPr="00EA2A06" w:rsidRDefault="00EE0ED4" w:rsidP="003B69EE">
            <w:pPr>
              <w:pStyle w:val="afffa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ED4" w:rsidRPr="00EA2A06" w:rsidRDefault="00EE0ED4" w:rsidP="003B69EE">
            <w:pPr>
              <w:pStyle w:val="afffa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ED4" w:rsidRPr="00EA2A06" w:rsidRDefault="00EE0ED4" w:rsidP="003B69EE">
            <w:pPr>
              <w:pStyle w:val="afffa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ED4" w:rsidRPr="00EA2A06" w:rsidRDefault="00EE0ED4" w:rsidP="003B69EE">
            <w:pPr>
              <w:pStyle w:val="afffa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0ED4" w:rsidRPr="00EA2A06" w:rsidTr="003B69EE"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ED4" w:rsidRPr="00EA2A06" w:rsidRDefault="00EE0ED4" w:rsidP="003B69EE">
            <w:pPr>
              <w:pStyle w:val="afffa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ED4" w:rsidRPr="00EA2A06" w:rsidRDefault="00EE0ED4" w:rsidP="003B69EE">
            <w:pPr>
              <w:pStyle w:val="afffa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ED4" w:rsidRPr="00EA2A06" w:rsidRDefault="00EE0ED4" w:rsidP="003B69EE">
            <w:pPr>
              <w:pStyle w:val="afffa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ED4" w:rsidRPr="00EA2A06" w:rsidRDefault="00EE0ED4" w:rsidP="003B69EE">
            <w:pPr>
              <w:pStyle w:val="afffa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0ED4" w:rsidRPr="00EA2A06" w:rsidTr="003B69EE"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ED4" w:rsidRPr="00EA2A06" w:rsidRDefault="00EE0ED4" w:rsidP="003B69EE">
            <w:pPr>
              <w:pStyle w:val="afffa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ED4" w:rsidRPr="00EA2A06" w:rsidRDefault="00EE0ED4" w:rsidP="003B69EE">
            <w:pPr>
              <w:pStyle w:val="afffa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ED4" w:rsidRPr="00EA2A06" w:rsidRDefault="00EE0ED4" w:rsidP="003B69EE">
            <w:pPr>
              <w:pStyle w:val="afffa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ED4" w:rsidRPr="00EA2A06" w:rsidRDefault="00EE0ED4" w:rsidP="003B69EE">
            <w:pPr>
              <w:pStyle w:val="afffa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E0ED4" w:rsidRPr="00EA2A06" w:rsidRDefault="00EE0ED4" w:rsidP="00EE0ED4">
      <w:pPr>
        <w:pStyle w:val="48"/>
        <w:ind w:left="0"/>
        <w:rPr>
          <w:rFonts w:ascii="Times New Roman" w:hAnsi="Times New Roman"/>
        </w:rPr>
      </w:pPr>
      <w:bookmarkStart w:id="4" w:name="_Toc336618963"/>
      <w:r w:rsidRPr="00EA2A06">
        <w:rPr>
          <w:rFonts w:ascii="Times New Roman" w:hAnsi="Times New Roman"/>
        </w:rPr>
        <w:t>Согласования документа</w:t>
      </w:r>
      <w:bookmarkEnd w:id="4"/>
    </w:p>
    <w:p w:rsidR="00EE0ED4" w:rsidRPr="00EA2A06" w:rsidRDefault="00EE0ED4" w:rsidP="00EE0ED4">
      <w:pPr>
        <w:pStyle w:val="afff9"/>
        <w:rPr>
          <w:rFonts w:ascii="Times New Roman" w:hAnsi="Times New Roman"/>
        </w:rPr>
      </w:pPr>
    </w:p>
    <w:p w:rsidR="00EE0ED4" w:rsidRPr="00EA2A06" w:rsidRDefault="00EE0ED4" w:rsidP="00EE0ED4">
      <w:pPr>
        <w:pStyle w:val="ae"/>
        <w:keepNext/>
        <w:jc w:val="right"/>
        <w:rPr>
          <w:b w:val="0"/>
        </w:rPr>
      </w:pPr>
      <w:bookmarkStart w:id="5" w:name="_Toc336622892"/>
      <w:r w:rsidRPr="00EA2A06">
        <w:rPr>
          <w:b w:val="0"/>
        </w:rPr>
        <w:t xml:space="preserve">Таблица </w:t>
      </w:r>
      <w:r w:rsidR="00FF1B9E" w:rsidRPr="00EA2A06">
        <w:rPr>
          <w:b w:val="0"/>
        </w:rPr>
        <w:fldChar w:fldCharType="begin"/>
      </w:r>
      <w:r w:rsidRPr="00EA2A06">
        <w:rPr>
          <w:b w:val="0"/>
        </w:rPr>
        <w:instrText xml:space="preserve"> SEQ Таблица \* ARABIC </w:instrText>
      </w:r>
      <w:r w:rsidR="00FF1B9E" w:rsidRPr="00EA2A06">
        <w:rPr>
          <w:b w:val="0"/>
        </w:rPr>
        <w:fldChar w:fldCharType="separate"/>
      </w:r>
      <w:r w:rsidR="00DC7427">
        <w:rPr>
          <w:b w:val="0"/>
          <w:noProof/>
        </w:rPr>
        <w:t>2</w:t>
      </w:r>
      <w:r w:rsidR="00FF1B9E" w:rsidRPr="00EA2A06">
        <w:rPr>
          <w:b w:val="0"/>
        </w:rPr>
        <w:fldChar w:fldCharType="end"/>
      </w:r>
      <w:r w:rsidRPr="00EA2A06">
        <w:rPr>
          <w:b w:val="0"/>
        </w:rPr>
        <w:t>: Согласования документа</w:t>
      </w:r>
      <w:bookmarkEnd w:id="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1E0"/>
      </w:tblPr>
      <w:tblGrid>
        <w:gridCol w:w="1747"/>
        <w:gridCol w:w="3247"/>
        <w:gridCol w:w="3334"/>
        <w:gridCol w:w="1601"/>
      </w:tblGrid>
      <w:tr w:rsidR="00EE0ED4" w:rsidRPr="00EA2A06" w:rsidTr="004039B0">
        <w:trPr>
          <w:tblHeader/>
        </w:trPr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  <w:hideMark/>
          </w:tcPr>
          <w:p w:rsidR="00EE0ED4" w:rsidRPr="00EA2A06" w:rsidRDefault="00EE0ED4" w:rsidP="003B69EE">
            <w:pPr>
              <w:pStyle w:val="afffb"/>
              <w:rPr>
                <w:rFonts w:ascii="Times New Roman" w:hAnsi="Times New Roman"/>
                <w:sz w:val="24"/>
                <w:szCs w:val="24"/>
              </w:rPr>
            </w:pPr>
            <w:r w:rsidRPr="00EA2A06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  <w:hideMark/>
          </w:tcPr>
          <w:p w:rsidR="00EE0ED4" w:rsidRPr="00EA2A06" w:rsidRDefault="00EE0ED4" w:rsidP="003B69EE">
            <w:pPr>
              <w:pStyle w:val="afffb"/>
              <w:rPr>
                <w:rFonts w:ascii="Times New Roman" w:hAnsi="Times New Roman"/>
                <w:sz w:val="24"/>
                <w:szCs w:val="24"/>
              </w:rPr>
            </w:pPr>
            <w:r w:rsidRPr="00EA2A06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  <w:hideMark/>
          </w:tcPr>
          <w:p w:rsidR="00EE0ED4" w:rsidRPr="00EA2A06" w:rsidRDefault="00EE0ED4" w:rsidP="003B69EE">
            <w:pPr>
              <w:pStyle w:val="afffb"/>
              <w:rPr>
                <w:rFonts w:ascii="Times New Roman" w:hAnsi="Times New Roman"/>
                <w:sz w:val="24"/>
                <w:szCs w:val="24"/>
              </w:rPr>
            </w:pPr>
            <w:r w:rsidRPr="00EA2A06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  <w:hideMark/>
          </w:tcPr>
          <w:p w:rsidR="00EE0ED4" w:rsidRPr="00EA2A06" w:rsidRDefault="00EE0ED4" w:rsidP="003B69EE">
            <w:pPr>
              <w:pStyle w:val="afffb"/>
              <w:rPr>
                <w:rFonts w:ascii="Times New Roman" w:hAnsi="Times New Roman"/>
                <w:sz w:val="24"/>
                <w:szCs w:val="24"/>
              </w:rPr>
            </w:pPr>
            <w:r w:rsidRPr="00EA2A0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EE0ED4" w:rsidRPr="00EA2A06" w:rsidTr="004039B0"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ED4" w:rsidRPr="00EA2A06" w:rsidRDefault="00EE0ED4" w:rsidP="003B69EE">
            <w:pPr>
              <w:pStyle w:val="afff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ED4" w:rsidRPr="00EA2A06" w:rsidRDefault="00EE0ED4" w:rsidP="003B69EE">
            <w:pPr>
              <w:pStyle w:val="afff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ED4" w:rsidRPr="00EA2A06" w:rsidRDefault="00EE0ED4" w:rsidP="003B69EE">
            <w:pPr>
              <w:pStyle w:val="afff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ED4" w:rsidRPr="00EA2A06" w:rsidRDefault="00EE0ED4" w:rsidP="003B69EE">
            <w:pPr>
              <w:pStyle w:val="afff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0ED4" w:rsidRPr="00EA2A06" w:rsidTr="004039B0"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ED4" w:rsidRPr="00EA2A06" w:rsidRDefault="00EE0ED4" w:rsidP="003B69EE">
            <w:pPr>
              <w:pStyle w:val="afff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ED4" w:rsidRPr="00EA2A06" w:rsidRDefault="00EE0ED4" w:rsidP="003B69EE">
            <w:pPr>
              <w:pStyle w:val="afff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ED4" w:rsidRPr="00EA2A06" w:rsidRDefault="00EE0ED4" w:rsidP="003B69EE">
            <w:pPr>
              <w:pStyle w:val="afff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ED4" w:rsidRPr="00EA2A06" w:rsidRDefault="00EE0ED4" w:rsidP="003B69EE">
            <w:pPr>
              <w:pStyle w:val="afff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0ED4" w:rsidRPr="00EA2A06" w:rsidTr="004039B0"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ED4" w:rsidRPr="00EA2A06" w:rsidRDefault="00EE0ED4" w:rsidP="003B69EE">
            <w:pPr>
              <w:pStyle w:val="afff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ED4" w:rsidRPr="00EA2A06" w:rsidRDefault="00EE0ED4" w:rsidP="003B69EE">
            <w:pPr>
              <w:pStyle w:val="afff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ED4" w:rsidRPr="00EA2A06" w:rsidRDefault="00EE0ED4" w:rsidP="003B69EE">
            <w:pPr>
              <w:pStyle w:val="afff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ED4" w:rsidRPr="00EA2A06" w:rsidRDefault="00EE0ED4" w:rsidP="003B69EE">
            <w:pPr>
              <w:pStyle w:val="afff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0ED4" w:rsidRPr="00EA2A06" w:rsidTr="004039B0"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ED4" w:rsidRPr="00EA2A06" w:rsidRDefault="00EE0ED4" w:rsidP="003B69EE">
            <w:pPr>
              <w:pStyle w:val="afff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ED4" w:rsidRPr="00EA2A06" w:rsidRDefault="00EE0ED4" w:rsidP="003B69EE">
            <w:pPr>
              <w:pStyle w:val="afff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ED4" w:rsidRPr="00EA2A06" w:rsidRDefault="00EE0ED4" w:rsidP="003B69EE">
            <w:pPr>
              <w:pStyle w:val="afff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ED4" w:rsidRPr="00EA2A06" w:rsidRDefault="00EE0ED4" w:rsidP="003B69EE">
            <w:pPr>
              <w:pStyle w:val="afffa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A6730" w:rsidRPr="00EA2A06" w:rsidRDefault="00EA6730" w:rsidP="00EA6730">
      <w:pPr>
        <w:sectPr w:rsidR="00EA6730" w:rsidRPr="00EA2A06" w:rsidSect="009031B2">
          <w:headerReference w:type="default" r:id="rId9"/>
          <w:pgSz w:w="11907" w:h="16840" w:code="9"/>
          <w:pgMar w:top="851" w:right="567" w:bottom="2552" w:left="1531" w:header="284" w:footer="284" w:gutter="0"/>
          <w:cols w:space="720"/>
        </w:sectPr>
      </w:pPr>
    </w:p>
    <w:p w:rsidR="00787254" w:rsidRDefault="00BE11AB" w:rsidP="00BE11AB">
      <w:pPr>
        <w:pStyle w:val="af7"/>
        <w:rPr>
          <w:noProof/>
        </w:rPr>
      </w:pPr>
      <w:bookmarkStart w:id="6" w:name="_Toc36499624"/>
      <w:r w:rsidRPr="00EA2A06">
        <w:lastRenderedPageBreak/>
        <w:t>Содержание</w:t>
      </w:r>
      <w:bookmarkEnd w:id="6"/>
      <w:r w:rsidR="00FF1B9E" w:rsidRPr="00EA2A06">
        <w:fldChar w:fldCharType="begin"/>
      </w:r>
      <w:r w:rsidRPr="00EA2A06">
        <w:instrText xml:space="preserve"> TOC \o "1-3" \h \z \u </w:instrText>
      </w:r>
      <w:r w:rsidR="00FF1B9E" w:rsidRPr="00EA2A06">
        <w:fldChar w:fldCharType="separate"/>
      </w:r>
    </w:p>
    <w:p w:rsidR="00787254" w:rsidRDefault="00787254">
      <w:pPr>
        <w:pStyle w:val="13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36499623" w:history="1">
        <w:r w:rsidRPr="00213304">
          <w:rPr>
            <w:rStyle w:val="af6"/>
            <w:noProof/>
          </w:rPr>
          <w:t>Лист контроля версий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_Toc36499623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C742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87254" w:rsidRDefault="00787254">
      <w:pPr>
        <w:pStyle w:val="13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36499624" w:history="1">
        <w:r w:rsidRPr="00213304">
          <w:rPr>
            <w:rStyle w:val="af6"/>
            <w:noProof/>
          </w:rPr>
          <w:t>Содержание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_Toc36499624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C7427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87254" w:rsidRDefault="00787254">
      <w:pPr>
        <w:pStyle w:val="13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36499625" w:history="1">
        <w:r w:rsidRPr="00213304">
          <w:rPr>
            <w:rStyle w:val="af6"/>
            <w:bCs/>
            <w:iCs/>
            <w:noProof/>
          </w:rPr>
          <w:t>1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Pr="00213304">
          <w:rPr>
            <w:rStyle w:val="af6"/>
            <w:noProof/>
          </w:rPr>
          <w:t>Перечень ролей АИС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_Toc36499625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C742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787254" w:rsidRDefault="00787254">
      <w:pPr>
        <w:pStyle w:val="13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36499626" w:history="1">
        <w:r w:rsidRPr="00213304">
          <w:rPr>
            <w:rStyle w:val="af6"/>
            <w:noProof/>
          </w:rPr>
          <w:t>2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Pr="00213304">
          <w:rPr>
            <w:rStyle w:val="af6"/>
            <w:noProof/>
          </w:rPr>
          <w:t>ПОЛЬЗОВАТЕЛЬСКИЕ ИСТОРИИ МОБИЛЬНОГО ПРИЛОЖЕНИЯ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_Toc36499626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C7427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787254" w:rsidRDefault="00787254">
      <w:pPr>
        <w:pStyle w:val="23"/>
        <w:tabs>
          <w:tab w:val="left" w:pos="1134"/>
          <w:tab w:val="right" w:leader="dot" w:pos="979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499627" w:history="1">
        <w:r w:rsidRPr="00213304">
          <w:rPr>
            <w:rStyle w:val="af6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13304">
          <w:rPr>
            <w:rStyle w:val="af6"/>
            <w:noProof/>
          </w:rPr>
          <w:t>Общая информация по логике работы мобильного приложения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_Toc36499627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C7427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787254" w:rsidRDefault="00787254">
      <w:pPr>
        <w:pStyle w:val="23"/>
        <w:tabs>
          <w:tab w:val="left" w:pos="1134"/>
          <w:tab w:val="right" w:leader="dot" w:pos="979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499628" w:history="1">
        <w:r w:rsidRPr="00213304">
          <w:rPr>
            <w:rStyle w:val="af6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13304">
          <w:rPr>
            <w:rStyle w:val="af6"/>
            <w:noProof/>
          </w:rPr>
          <w:t>Регистрация обращения к врачу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_Toc36499628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C7427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787254" w:rsidRDefault="00787254">
      <w:pPr>
        <w:pStyle w:val="23"/>
        <w:tabs>
          <w:tab w:val="left" w:pos="1134"/>
          <w:tab w:val="right" w:leader="dot" w:pos="979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499629" w:history="1">
        <w:r w:rsidRPr="00213304">
          <w:rPr>
            <w:rStyle w:val="af6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13304">
          <w:rPr>
            <w:rStyle w:val="af6"/>
            <w:noProof/>
          </w:rPr>
          <w:t>Постановка диагноза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_Toc36499629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C7427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787254" w:rsidRDefault="00787254">
      <w:pPr>
        <w:pStyle w:val="23"/>
        <w:tabs>
          <w:tab w:val="left" w:pos="1134"/>
          <w:tab w:val="right" w:leader="dot" w:pos="979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499630" w:history="1">
        <w:r w:rsidRPr="00213304">
          <w:rPr>
            <w:rStyle w:val="af6"/>
            <w:noProof/>
          </w:rPr>
          <w:t>2.4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13304">
          <w:rPr>
            <w:rStyle w:val="af6"/>
            <w:noProof/>
            <w:lang w:val="en-US"/>
          </w:rPr>
          <w:t>Ведения дневника пациентом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_Toc36499630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C7427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787254" w:rsidRDefault="00787254">
      <w:pPr>
        <w:pStyle w:val="23"/>
        <w:tabs>
          <w:tab w:val="left" w:pos="1134"/>
          <w:tab w:val="right" w:leader="dot" w:pos="979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499631" w:history="1">
        <w:r w:rsidRPr="00213304">
          <w:rPr>
            <w:rStyle w:val="af6"/>
            <w:noProof/>
          </w:rPr>
          <w:t>2.5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13304">
          <w:rPr>
            <w:rStyle w:val="af6"/>
            <w:noProof/>
          </w:rPr>
          <w:t>Закрытие клинического эпизода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_Toc36499631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C7427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787254" w:rsidRDefault="00787254">
      <w:pPr>
        <w:pStyle w:val="23"/>
        <w:tabs>
          <w:tab w:val="left" w:pos="1134"/>
          <w:tab w:val="right" w:leader="dot" w:pos="979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499632" w:history="1">
        <w:r w:rsidRPr="00213304">
          <w:rPr>
            <w:rStyle w:val="af6"/>
            <w:noProof/>
          </w:rPr>
          <w:t>2.6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13304">
          <w:rPr>
            <w:rStyle w:val="af6"/>
            <w:noProof/>
          </w:rPr>
          <w:t>Навигация в приложении и карточка врача(пациента)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_Toc36499632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C7427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787254" w:rsidRDefault="00787254">
      <w:pPr>
        <w:pStyle w:val="23"/>
        <w:tabs>
          <w:tab w:val="left" w:pos="1134"/>
          <w:tab w:val="right" w:leader="dot" w:pos="979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499633" w:history="1">
        <w:r w:rsidRPr="00213304">
          <w:rPr>
            <w:rStyle w:val="af6"/>
            <w:noProof/>
          </w:rPr>
          <w:t>2.7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13304">
          <w:rPr>
            <w:rStyle w:val="af6"/>
            <w:noProof/>
          </w:rPr>
          <w:t>Оплата услуг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_Toc36499633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C7427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787254" w:rsidRDefault="00787254">
      <w:pPr>
        <w:pStyle w:val="13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36499634" w:history="1">
        <w:r w:rsidRPr="00213304">
          <w:rPr>
            <w:rStyle w:val="af6"/>
            <w:noProof/>
          </w:rPr>
          <w:t>3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Pr="00213304">
          <w:rPr>
            <w:rStyle w:val="af6"/>
            <w:noProof/>
          </w:rPr>
          <w:t>Структуры данных карточек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_Toc36499634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C7427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787254" w:rsidRDefault="00787254">
      <w:pPr>
        <w:pStyle w:val="23"/>
        <w:tabs>
          <w:tab w:val="left" w:pos="1134"/>
          <w:tab w:val="right" w:leader="dot" w:pos="979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499635" w:history="1">
        <w:r w:rsidRPr="00213304">
          <w:rPr>
            <w:rStyle w:val="af6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13304">
          <w:rPr>
            <w:rStyle w:val="af6"/>
            <w:noProof/>
          </w:rPr>
          <w:t>Профиль врача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_Toc36499635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C7427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787254" w:rsidRDefault="00787254">
      <w:pPr>
        <w:pStyle w:val="23"/>
        <w:tabs>
          <w:tab w:val="left" w:pos="1134"/>
          <w:tab w:val="right" w:leader="dot" w:pos="979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499636" w:history="1">
        <w:r w:rsidRPr="00213304">
          <w:rPr>
            <w:rStyle w:val="af6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13304">
          <w:rPr>
            <w:rStyle w:val="af6"/>
            <w:noProof/>
          </w:rPr>
          <w:t>Профиль пациента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_Toc36499636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C7427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787254" w:rsidRDefault="00787254">
      <w:pPr>
        <w:pStyle w:val="23"/>
        <w:tabs>
          <w:tab w:val="left" w:pos="1134"/>
          <w:tab w:val="right" w:leader="dot" w:pos="979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499637" w:history="1">
        <w:r w:rsidRPr="00213304">
          <w:rPr>
            <w:rStyle w:val="af6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13304">
          <w:rPr>
            <w:rStyle w:val="af6"/>
            <w:noProof/>
          </w:rPr>
          <w:t>Клинический эпизод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_Toc36499637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C7427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787254" w:rsidRDefault="00787254">
      <w:pPr>
        <w:pStyle w:val="23"/>
        <w:tabs>
          <w:tab w:val="left" w:pos="1134"/>
          <w:tab w:val="right" w:leader="dot" w:pos="979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499638" w:history="1">
        <w:r w:rsidRPr="00213304">
          <w:rPr>
            <w:rStyle w:val="af6"/>
            <w:noProof/>
          </w:rPr>
          <w:t>3.4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13304">
          <w:rPr>
            <w:rStyle w:val="af6"/>
            <w:noProof/>
          </w:rPr>
          <w:t>Медицинская карта пациента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_Toc36499638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C7427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787254" w:rsidRDefault="00787254">
      <w:pPr>
        <w:pStyle w:val="23"/>
        <w:tabs>
          <w:tab w:val="left" w:pos="1134"/>
          <w:tab w:val="right" w:leader="dot" w:pos="979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499639" w:history="1">
        <w:r w:rsidRPr="00213304">
          <w:rPr>
            <w:rStyle w:val="af6"/>
            <w:noProof/>
          </w:rPr>
          <w:t>3.5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13304">
          <w:rPr>
            <w:rStyle w:val="af6"/>
            <w:noProof/>
          </w:rPr>
          <w:t>История болезни пациента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_Toc36499639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C7427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EE0ED4" w:rsidRPr="00EA2A06" w:rsidRDefault="00FF1B9E" w:rsidP="00BE11AB">
      <w:pPr>
        <w:rPr>
          <w:b/>
          <w:bCs/>
          <w:caps/>
          <w:sz w:val="32"/>
          <w:szCs w:val="32"/>
        </w:rPr>
      </w:pPr>
      <w:r w:rsidRPr="00EA2A06">
        <w:rPr>
          <w:b/>
          <w:bCs/>
          <w:caps/>
          <w:sz w:val="32"/>
          <w:szCs w:val="32"/>
        </w:rPr>
        <w:fldChar w:fldCharType="end"/>
      </w:r>
    </w:p>
    <w:p w:rsidR="00847B6C" w:rsidRPr="00EA2A06" w:rsidRDefault="00847B6C" w:rsidP="00272974">
      <w:pPr>
        <w:pStyle w:val="11"/>
        <w:rPr>
          <w:bCs/>
          <w:iCs/>
        </w:rPr>
      </w:pPr>
      <w:bookmarkStart w:id="7" w:name="_Toc36499625"/>
      <w:r w:rsidRPr="00EA2A06">
        <w:lastRenderedPageBreak/>
        <w:t>П</w:t>
      </w:r>
      <w:r w:rsidR="00272974" w:rsidRPr="00EA2A06">
        <w:t>еречень ролей АИС</w:t>
      </w:r>
      <w:bookmarkEnd w:id="7"/>
    </w:p>
    <w:tbl>
      <w:tblPr>
        <w:tblW w:w="0" w:type="auto"/>
        <w:tblInd w:w="10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4A0"/>
      </w:tblPr>
      <w:tblGrid>
        <w:gridCol w:w="2426"/>
        <w:gridCol w:w="5917"/>
      </w:tblGrid>
      <w:tr w:rsidR="00597349" w:rsidRPr="00EA2A06" w:rsidTr="00597349">
        <w:tc>
          <w:tcPr>
            <w:tcW w:w="2426" w:type="dxa"/>
            <w:shd w:val="clear" w:color="auto" w:fill="auto"/>
          </w:tcPr>
          <w:p w:rsidR="00597349" w:rsidRPr="00EA2A06" w:rsidRDefault="00597349" w:rsidP="00DF0853">
            <w:pPr>
              <w:pStyle w:val="ModelerNormal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A2A0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Наименование роли</w:t>
            </w:r>
          </w:p>
        </w:tc>
        <w:tc>
          <w:tcPr>
            <w:tcW w:w="5917" w:type="dxa"/>
            <w:shd w:val="clear" w:color="auto" w:fill="auto"/>
          </w:tcPr>
          <w:p w:rsidR="00597349" w:rsidRPr="00EA2A06" w:rsidRDefault="00597349" w:rsidP="00DF0853">
            <w:pPr>
              <w:pStyle w:val="ModelerNormal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A2A0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Описание</w:t>
            </w:r>
          </w:p>
        </w:tc>
      </w:tr>
      <w:tr w:rsidR="00597349" w:rsidRPr="00EA2A06" w:rsidTr="00597349">
        <w:tc>
          <w:tcPr>
            <w:tcW w:w="2426" w:type="dxa"/>
            <w:shd w:val="clear" w:color="auto" w:fill="auto"/>
          </w:tcPr>
          <w:p w:rsidR="00597349" w:rsidRPr="00EA2A06" w:rsidRDefault="004162C4" w:rsidP="00597349">
            <w:pPr>
              <w:spacing w:after="90" w:line="240" w:lineRule="atLeast"/>
              <w:ind w:firstLine="0"/>
              <w:jc w:val="left"/>
              <w:rPr>
                <w:color w:val="263238"/>
              </w:rPr>
            </w:pPr>
            <w:r>
              <w:rPr>
                <w:color w:val="263238"/>
              </w:rPr>
              <w:t>Врач</w:t>
            </w:r>
          </w:p>
        </w:tc>
        <w:tc>
          <w:tcPr>
            <w:tcW w:w="5917" w:type="dxa"/>
            <w:shd w:val="clear" w:color="auto" w:fill="auto"/>
          </w:tcPr>
          <w:p w:rsidR="00597349" w:rsidRPr="00EA2A06" w:rsidRDefault="00597349" w:rsidP="004162C4">
            <w:pPr>
              <w:spacing w:after="90" w:line="240" w:lineRule="atLeast"/>
              <w:ind w:firstLine="0"/>
              <w:jc w:val="left"/>
              <w:rPr>
                <w:color w:val="263238"/>
              </w:rPr>
            </w:pPr>
            <w:r w:rsidRPr="00EA2A06">
              <w:rPr>
                <w:color w:val="263238"/>
              </w:rPr>
              <w:t xml:space="preserve">Роль относится к группе ролей </w:t>
            </w:r>
            <w:r w:rsidR="004162C4">
              <w:rPr>
                <w:color w:val="263238"/>
              </w:rPr>
              <w:t>Доктора</w:t>
            </w:r>
            <w:r w:rsidR="00040FD2" w:rsidRPr="00EA2A06">
              <w:rPr>
                <w:color w:val="263238"/>
              </w:rPr>
              <w:t xml:space="preserve"> </w:t>
            </w:r>
          </w:p>
        </w:tc>
      </w:tr>
      <w:tr w:rsidR="00597349" w:rsidRPr="00EA2A06" w:rsidTr="00597349">
        <w:tc>
          <w:tcPr>
            <w:tcW w:w="2426" w:type="dxa"/>
            <w:shd w:val="clear" w:color="auto" w:fill="auto"/>
          </w:tcPr>
          <w:p w:rsidR="00597349" w:rsidRPr="00EA2A06" w:rsidRDefault="004162C4" w:rsidP="00597349">
            <w:pPr>
              <w:spacing w:after="90" w:line="240" w:lineRule="atLeast"/>
              <w:ind w:firstLine="0"/>
              <w:jc w:val="left"/>
              <w:rPr>
                <w:color w:val="263238"/>
              </w:rPr>
            </w:pPr>
            <w:r>
              <w:rPr>
                <w:color w:val="263238"/>
              </w:rPr>
              <w:t>Пациент</w:t>
            </w:r>
          </w:p>
        </w:tc>
        <w:tc>
          <w:tcPr>
            <w:tcW w:w="5917" w:type="dxa"/>
            <w:shd w:val="clear" w:color="auto" w:fill="auto"/>
          </w:tcPr>
          <w:p w:rsidR="00597349" w:rsidRPr="00EA2A06" w:rsidRDefault="00597349" w:rsidP="004162C4">
            <w:pPr>
              <w:spacing w:after="90" w:line="240" w:lineRule="atLeast"/>
              <w:ind w:firstLine="0"/>
              <w:jc w:val="left"/>
              <w:rPr>
                <w:color w:val="263238"/>
              </w:rPr>
            </w:pPr>
            <w:r w:rsidRPr="00EA2A06">
              <w:rPr>
                <w:color w:val="263238"/>
              </w:rPr>
              <w:t xml:space="preserve">Роль относится к группе ролей </w:t>
            </w:r>
            <w:r w:rsidR="004162C4">
              <w:rPr>
                <w:color w:val="263238"/>
              </w:rPr>
              <w:t>Пациенты</w:t>
            </w:r>
          </w:p>
        </w:tc>
      </w:tr>
      <w:tr w:rsidR="00597349" w:rsidRPr="00EA2A06" w:rsidTr="00597349">
        <w:tc>
          <w:tcPr>
            <w:tcW w:w="2426" w:type="dxa"/>
            <w:shd w:val="clear" w:color="auto" w:fill="auto"/>
          </w:tcPr>
          <w:p w:rsidR="00597349" w:rsidRPr="00EA2A06" w:rsidRDefault="004162C4" w:rsidP="00597349">
            <w:pPr>
              <w:spacing w:after="90" w:line="240" w:lineRule="atLeast"/>
              <w:ind w:firstLine="0"/>
              <w:jc w:val="left"/>
              <w:rPr>
                <w:color w:val="263238"/>
              </w:rPr>
            </w:pPr>
            <w:r>
              <w:rPr>
                <w:color w:val="263238"/>
              </w:rPr>
              <w:t>Администратор</w:t>
            </w:r>
          </w:p>
        </w:tc>
        <w:tc>
          <w:tcPr>
            <w:tcW w:w="5917" w:type="dxa"/>
            <w:shd w:val="clear" w:color="auto" w:fill="auto"/>
          </w:tcPr>
          <w:p w:rsidR="00597349" w:rsidRPr="00EA2A06" w:rsidRDefault="00597349" w:rsidP="004162C4">
            <w:pPr>
              <w:spacing w:after="90" w:line="240" w:lineRule="atLeast"/>
              <w:ind w:firstLine="0"/>
              <w:jc w:val="left"/>
              <w:rPr>
                <w:color w:val="263238"/>
              </w:rPr>
            </w:pPr>
            <w:r w:rsidRPr="00EA2A06">
              <w:rPr>
                <w:color w:val="263238"/>
              </w:rPr>
              <w:t xml:space="preserve">Роль относится к группе ролей </w:t>
            </w:r>
            <w:r w:rsidR="004162C4">
              <w:rPr>
                <w:color w:val="263238"/>
              </w:rPr>
              <w:t>Администраторы</w:t>
            </w:r>
          </w:p>
        </w:tc>
      </w:tr>
    </w:tbl>
    <w:p w:rsidR="00847B6C" w:rsidRPr="00EA2A06" w:rsidRDefault="008E2382" w:rsidP="00272974">
      <w:pPr>
        <w:pStyle w:val="11"/>
        <w:keepNext/>
      </w:pPr>
      <w:bookmarkStart w:id="8" w:name="_Toc36499626"/>
      <w:r w:rsidRPr="00EA2A06">
        <w:lastRenderedPageBreak/>
        <w:t>ПОЛЬЗОВАТЕЛЬСКИЕ ИСТОРИИ МОБИЛЬНОГО ПРИЛОЖЕНИЯ</w:t>
      </w:r>
      <w:bookmarkEnd w:id="8"/>
    </w:p>
    <w:p w:rsidR="00276168" w:rsidRPr="00EA2A06" w:rsidRDefault="00276168" w:rsidP="00276168">
      <w:pPr>
        <w:rPr>
          <w:sz w:val="28"/>
        </w:rPr>
      </w:pPr>
    </w:p>
    <w:p w:rsidR="00887F6B" w:rsidRPr="00EA2A06" w:rsidRDefault="00887F6B" w:rsidP="00287EA1">
      <w:pPr>
        <w:pStyle w:val="21"/>
        <w:rPr>
          <w:rFonts w:cs="Times New Roman"/>
        </w:rPr>
      </w:pPr>
      <w:bookmarkStart w:id="9" w:name="_Toc36499627"/>
      <w:r w:rsidRPr="00EA2A06">
        <w:rPr>
          <w:rFonts w:cs="Times New Roman"/>
        </w:rPr>
        <w:t>Общая информация по логике работы мобильного приложения</w:t>
      </w:r>
      <w:bookmarkEnd w:id="9"/>
    </w:p>
    <w:p w:rsidR="00A67A64" w:rsidRPr="001D06C0" w:rsidRDefault="00887F6B" w:rsidP="007C513F">
      <w:pPr>
        <w:rPr>
          <w:sz w:val="22"/>
        </w:rPr>
      </w:pPr>
      <w:r w:rsidRPr="00EA2A06">
        <w:rPr>
          <w:sz w:val="22"/>
        </w:rPr>
        <w:t xml:space="preserve"> </w:t>
      </w:r>
      <w:r w:rsidR="001D06C0">
        <w:rPr>
          <w:sz w:val="22"/>
        </w:rPr>
        <w:t xml:space="preserve">Врач регистрируется в приложение, указывает свою специализацию и номер диплома. Врач добавляет пациента и отправляет ему SMS сообщение со ссылкой на приложения. Пациент получает сообщение со ссылкой на </w:t>
      </w:r>
      <w:proofErr w:type="spellStart"/>
      <w:r w:rsidR="001D06C0">
        <w:rPr>
          <w:sz w:val="22"/>
        </w:rPr>
        <w:t>лендинг</w:t>
      </w:r>
      <w:r w:rsidR="00312CB5">
        <w:rPr>
          <w:sz w:val="22"/>
        </w:rPr>
        <w:t>-сайт</w:t>
      </w:r>
      <w:proofErr w:type="spellEnd"/>
      <w:r w:rsidR="001D06C0">
        <w:rPr>
          <w:sz w:val="22"/>
        </w:rPr>
        <w:t xml:space="preserve">, где </w:t>
      </w:r>
      <w:proofErr w:type="gramStart"/>
      <w:r w:rsidR="001D06C0">
        <w:rPr>
          <w:sz w:val="22"/>
        </w:rPr>
        <w:t>выбирает</w:t>
      </w:r>
      <w:proofErr w:type="gramEnd"/>
      <w:r w:rsidR="001D06C0">
        <w:rPr>
          <w:sz w:val="22"/>
        </w:rPr>
        <w:t xml:space="preserve"> </w:t>
      </w:r>
      <w:r w:rsidR="00312CB5">
        <w:rPr>
          <w:sz w:val="22"/>
        </w:rPr>
        <w:t xml:space="preserve">какое </w:t>
      </w:r>
      <w:r w:rsidR="001D06C0">
        <w:rPr>
          <w:sz w:val="22"/>
        </w:rPr>
        <w:t xml:space="preserve">скачать приложение </w:t>
      </w:r>
      <w:r w:rsidR="001D06C0">
        <w:rPr>
          <w:sz w:val="22"/>
          <w:lang w:val="en-US"/>
        </w:rPr>
        <w:t>c</w:t>
      </w:r>
      <w:r w:rsidR="001D06C0" w:rsidRPr="001D06C0">
        <w:rPr>
          <w:sz w:val="22"/>
        </w:rPr>
        <w:t xml:space="preserve"> </w:t>
      </w:r>
      <w:proofErr w:type="spellStart"/>
      <w:r w:rsidR="001D06C0">
        <w:rPr>
          <w:sz w:val="22"/>
          <w:lang w:val="en-US"/>
        </w:rPr>
        <w:t>AppStore</w:t>
      </w:r>
      <w:proofErr w:type="spellEnd"/>
      <w:r w:rsidR="001D06C0" w:rsidRPr="001D06C0">
        <w:rPr>
          <w:sz w:val="22"/>
        </w:rPr>
        <w:t xml:space="preserve"> или </w:t>
      </w:r>
      <w:proofErr w:type="spellStart"/>
      <w:r w:rsidR="001D06C0">
        <w:rPr>
          <w:sz w:val="22"/>
          <w:lang w:val="en-US"/>
        </w:rPr>
        <w:t>GoooglePlayMarket</w:t>
      </w:r>
      <w:proofErr w:type="spellEnd"/>
      <w:r w:rsidR="001D06C0" w:rsidRPr="001D06C0">
        <w:rPr>
          <w:sz w:val="22"/>
        </w:rPr>
        <w:t>.</w:t>
      </w:r>
    </w:p>
    <w:p w:rsidR="001D06C0" w:rsidRDefault="001D06C0" w:rsidP="007C513F">
      <w:pPr>
        <w:rPr>
          <w:sz w:val="22"/>
        </w:rPr>
      </w:pPr>
      <w:r w:rsidRPr="001D06C0">
        <w:rPr>
          <w:sz w:val="22"/>
        </w:rPr>
        <w:t xml:space="preserve">Пациент регистрируется в приложении и создает свою Медицинскую карту. </w:t>
      </w:r>
      <w:r>
        <w:rPr>
          <w:sz w:val="22"/>
        </w:rPr>
        <w:t xml:space="preserve">Пациент </w:t>
      </w:r>
      <w:r w:rsidR="007E763C">
        <w:rPr>
          <w:sz w:val="22"/>
        </w:rPr>
        <w:t xml:space="preserve"> создает обращение и выбирает врача</w:t>
      </w:r>
      <w:r>
        <w:rPr>
          <w:sz w:val="22"/>
        </w:rPr>
        <w:t>. При переходе на диалог с врачом создается клинический эпизод.</w:t>
      </w:r>
    </w:p>
    <w:p w:rsidR="001D06C0" w:rsidRDefault="001D06C0" w:rsidP="007C513F">
      <w:pPr>
        <w:rPr>
          <w:sz w:val="22"/>
        </w:rPr>
      </w:pPr>
      <w:r>
        <w:rPr>
          <w:sz w:val="22"/>
        </w:rPr>
        <w:t>Пациент</w:t>
      </w:r>
      <w:r w:rsidR="007E763C">
        <w:rPr>
          <w:sz w:val="22"/>
        </w:rPr>
        <w:t xml:space="preserve"> </w:t>
      </w:r>
      <w:r>
        <w:rPr>
          <w:sz w:val="22"/>
        </w:rPr>
        <w:t xml:space="preserve">прикладывает документы анализов и необходимые фото для </w:t>
      </w:r>
      <w:proofErr w:type="spellStart"/>
      <w:r>
        <w:rPr>
          <w:sz w:val="22"/>
        </w:rPr>
        <w:t>идентификции</w:t>
      </w:r>
      <w:proofErr w:type="spellEnd"/>
      <w:r>
        <w:rPr>
          <w:sz w:val="22"/>
        </w:rPr>
        <w:t xml:space="preserve"> заболевания.</w:t>
      </w:r>
      <w:r w:rsidR="007F2522">
        <w:rPr>
          <w:sz w:val="22"/>
        </w:rPr>
        <w:t xml:space="preserve"> </w:t>
      </w:r>
      <w:r w:rsidR="007E763C">
        <w:rPr>
          <w:sz w:val="22"/>
        </w:rPr>
        <w:t xml:space="preserve"> Врач </w:t>
      </w:r>
      <w:r w:rsidR="00F4662D">
        <w:rPr>
          <w:sz w:val="22"/>
        </w:rPr>
        <w:t xml:space="preserve">вводит наименование Клинического эпизода и выбирает из справочника МКБ нужный раздел. </w:t>
      </w:r>
      <w:r w:rsidR="007F2522">
        <w:rPr>
          <w:sz w:val="22"/>
        </w:rPr>
        <w:t xml:space="preserve">При необходимости врач согласует прием к врачу и добавляет в календарь посещение пациента. Пациент прикладывает </w:t>
      </w:r>
      <w:proofErr w:type="spellStart"/>
      <w:r w:rsidR="007F2522">
        <w:rPr>
          <w:sz w:val="22"/>
        </w:rPr>
        <w:t>дополниельные</w:t>
      </w:r>
      <w:proofErr w:type="spellEnd"/>
      <w:r w:rsidR="007F2522">
        <w:rPr>
          <w:sz w:val="22"/>
        </w:rPr>
        <w:t xml:space="preserve"> анализы в виде </w:t>
      </w:r>
      <w:proofErr w:type="spellStart"/>
      <w:r w:rsidR="007F2522">
        <w:rPr>
          <w:sz w:val="22"/>
        </w:rPr>
        <w:t>фотообразов</w:t>
      </w:r>
      <w:proofErr w:type="spellEnd"/>
      <w:r w:rsidR="007F2522">
        <w:rPr>
          <w:sz w:val="22"/>
        </w:rPr>
        <w:t xml:space="preserve"> с указанием типа вложения. </w:t>
      </w:r>
      <w:r w:rsidR="00F4662D">
        <w:rPr>
          <w:sz w:val="22"/>
        </w:rPr>
        <w:t xml:space="preserve">Врач переходит в Клинический эпизод, вводит диагноз, результат обследования и </w:t>
      </w:r>
      <w:proofErr w:type="spellStart"/>
      <w:r w:rsidR="00F4662D">
        <w:rPr>
          <w:sz w:val="22"/>
        </w:rPr>
        <w:t>описавает</w:t>
      </w:r>
      <w:proofErr w:type="spellEnd"/>
      <w:r w:rsidR="00F4662D">
        <w:rPr>
          <w:sz w:val="22"/>
        </w:rPr>
        <w:t xml:space="preserve"> лечени</w:t>
      </w:r>
      <w:proofErr w:type="gramStart"/>
      <w:r w:rsidR="00F4662D">
        <w:rPr>
          <w:sz w:val="22"/>
        </w:rPr>
        <w:t>е(</w:t>
      </w:r>
      <w:proofErr w:type="gramEnd"/>
      <w:r w:rsidR="00F4662D">
        <w:rPr>
          <w:sz w:val="22"/>
        </w:rPr>
        <w:t>назначения), добавл</w:t>
      </w:r>
      <w:r w:rsidR="00FD5E01">
        <w:rPr>
          <w:sz w:val="22"/>
        </w:rPr>
        <w:t>яет</w:t>
      </w:r>
      <w:r w:rsidR="00F4662D">
        <w:rPr>
          <w:sz w:val="22"/>
        </w:rPr>
        <w:t xml:space="preserve"> необходимые вложения в </w:t>
      </w:r>
      <w:r w:rsidR="00FD5E01">
        <w:rPr>
          <w:sz w:val="22"/>
        </w:rPr>
        <w:t xml:space="preserve">свой </w:t>
      </w:r>
      <w:r w:rsidR="00F4662D">
        <w:rPr>
          <w:sz w:val="22"/>
        </w:rPr>
        <w:t>Персональный раздел Медицинской карты пациента</w:t>
      </w:r>
      <w:r w:rsidR="007F2522">
        <w:rPr>
          <w:sz w:val="22"/>
        </w:rPr>
        <w:t>. Пациент с определенной периодичностью ведет дневник по Клиническому эпизоду</w:t>
      </w:r>
      <w:r w:rsidR="00FD5E01">
        <w:rPr>
          <w:sz w:val="22"/>
        </w:rPr>
        <w:t xml:space="preserve"> в виде диалога в чате</w:t>
      </w:r>
      <w:r w:rsidR="007F2522">
        <w:rPr>
          <w:sz w:val="22"/>
        </w:rPr>
        <w:t xml:space="preserve">. </w:t>
      </w:r>
      <w:r w:rsidR="00FD5E01">
        <w:rPr>
          <w:sz w:val="22"/>
        </w:rPr>
        <w:t xml:space="preserve">Врач может скопировать часть диалога или вложения в свой персональный раздел Медицинской карты пациента. </w:t>
      </w:r>
      <w:r w:rsidR="00DD3A91">
        <w:rPr>
          <w:sz w:val="22"/>
        </w:rPr>
        <w:t>Пациент может скопировать часть диалога или вложение в Историю болезни своей медицинской карты.</w:t>
      </w:r>
    </w:p>
    <w:p w:rsidR="00DD3A91" w:rsidRDefault="00DD3A91" w:rsidP="007C513F">
      <w:pPr>
        <w:rPr>
          <w:sz w:val="22"/>
        </w:rPr>
      </w:pPr>
      <w:r>
        <w:rPr>
          <w:sz w:val="22"/>
        </w:rPr>
        <w:t xml:space="preserve">Врач может просматривать список пациентов, их </w:t>
      </w:r>
      <w:proofErr w:type="spellStart"/>
      <w:r>
        <w:rPr>
          <w:sz w:val="22"/>
        </w:rPr>
        <w:t>мединцские</w:t>
      </w:r>
      <w:proofErr w:type="spellEnd"/>
      <w:r>
        <w:rPr>
          <w:sz w:val="22"/>
        </w:rPr>
        <w:t xml:space="preserve"> карты и Клинические эпизоды по ней. Врач может добавить нового пациента и отправить запрос на приложение в виде SMS, если у него не установлено приложение.</w:t>
      </w:r>
    </w:p>
    <w:p w:rsidR="00DD3A91" w:rsidRDefault="00DD3A91" w:rsidP="007C513F">
      <w:pPr>
        <w:rPr>
          <w:sz w:val="22"/>
        </w:rPr>
      </w:pPr>
      <w:r>
        <w:rPr>
          <w:sz w:val="22"/>
        </w:rPr>
        <w:t xml:space="preserve">Пациент может добавлять в свою Медицинскую карту историю болезни и копировать в нее необходимую информацию или писать вручную. Поиск по историям болезни </w:t>
      </w:r>
      <w:proofErr w:type="gramStart"/>
      <w:r>
        <w:rPr>
          <w:sz w:val="22"/>
        </w:rPr>
        <w:t>может</w:t>
      </w:r>
      <w:proofErr w:type="gramEnd"/>
      <w:r>
        <w:rPr>
          <w:sz w:val="22"/>
        </w:rPr>
        <w:t xml:space="preserve"> произведен по Классификатору МКБ, по названию, по доктору и по дате.</w:t>
      </w:r>
    </w:p>
    <w:p w:rsidR="00312CB5" w:rsidRDefault="00DD3A91" w:rsidP="007C513F">
      <w:pPr>
        <w:rPr>
          <w:sz w:val="22"/>
        </w:rPr>
      </w:pPr>
      <w:r>
        <w:rPr>
          <w:sz w:val="22"/>
        </w:rPr>
        <w:t>Пациент получает уведомления</w:t>
      </w:r>
      <w:r w:rsidR="00312CB5">
        <w:rPr>
          <w:sz w:val="22"/>
        </w:rPr>
        <w:t>:</w:t>
      </w:r>
    </w:p>
    <w:p w:rsidR="00312CB5" w:rsidRPr="00312CB5" w:rsidRDefault="00DD3A91" w:rsidP="00312CB5">
      <w:pPr>
        <w:pStyle w:val="affff"/>
        <w:numPr>
          <w:ilvl w:val="0"/>
          <w:numId w:val="33"/>
        </w:numPr>
      </w:pPr>
      <w:r w:rsidRPr="00312CB5">
        <w:t>о наступлении даты приема врача</w:t>
      </w:r>
    </w:p>
    <w:p w:rsidR="00312CB5" w:rsidRPr="00312CB5" w:rsidRDefault="00312CB5" w:rsidP="00312CB5">
      <w:pPr>
        <w:pStyle w:val="affff"/>
        <w:numPr>
          <w:ilvl w:val="0"/>
          <w:numId w:val="33"/>
        </w:numPr>
      </w:pPr>
      <w:r w:rsidRPr="00312CB5">
        <w:t xml:space="preserve">о </w:t>
      </w:r>
      <w:r w:rsidR="00DD3A91" w:rsidRPr="00312CB5">
        <w:t>по</w:t>
      </w:r>
      <w:r w:rsidRPr="00312CB5">
        <w:t>ступлении</w:t>
      </w:r>
      <w:r w:rsidR="00DD3A91" w:rsidRPr="00312CB5">
        <w:t xml:space="preserve"> запроса от нового врача и </w:t>
      </w:r>
      <w:proofErr w:type="spellStart"/>
      <w:r w:rsidR="00DD3A91" w:rsidRPr="00312CB5">
        <w:t>добавляния</w:t>
      </w:r>
      <w:proofErr w:type="spellEnd"/>
      <w:r w:rsidR="00DD3A91" w:rsidRPr="00312CB5">
        <w:t xml:space="preserve"> его в свой список</w:t>
      </w:r>
    </w:p>
    <w:p w:rsidR="007A4127" w:rsidRDefault="00DD3A91" w:rsidP="00312CB5">
      <w:pPr>
        <w:pStyle w:val="affff"/>
        <w:numPr>
          <w:ilvl w:val="0"/>
          <w:numId w:val="33"/>
        </w:numPr>
      </w:pPr>
      <w:r w:rsidRPr="00312CB5">
        <w:t>о наступлении срока оплаты сервиса</w:t>
      </w:r>
    </w:p>
    <w:p w:rsidR="00DD3A91" w:rsidRPr="00312CB5" w:rsidRDefault="007A4127" w:rsidP="00312CB5">
      <w:pPr>
        <w:pStyle w:val="affff"/>
        <w:numPr>
          <w:ilvl w:val="0"/>
          <w:numId w:val="33"/>
        </w:numPr>
      </w:pPr>
      <w:r>
        <w:t>напоминание о необходимости записи в дневник</w:t>
      </w:r>
    </w:p>
    <w:p w:rsidR="00D85384" w:rsidRDefault="00DD3A91" w:rsidP="007C513F">
      <w:pPr>
        <w:rPr>
          <w:sz w:val="22"/>
        </w:rPr>
      </w:pPr>
      <w:r>
        <w:rPr>
          <w:sz w:val="22"/>
        </w:rPr>
        <w:t xml:space="preserve">Врач и пациент может добавить реквизиты </w:t>
      </w:r>
      <w:r w:rsidR="00D85384">
        <w:rPr>
          <w:sz w:val="22"/>
        </w:rPr>
        <w:t xml:space="preserve">для оплаты услуг. </w:t>
      </w:r>
    </w:p>
    <w:p w:rsidR="00DD3A91" w:rsidRDefault="00D85384" w:rsidP="007C513F">
      <w:pPr>
        <w:rPr>
          <w:sz w:val="22"/>
        </w:rPr>
      </w:pPr>
      <w:r>
        <w:rPr>
          <w:sz w:val="22"/>
        </w:rPr>
        <w:t xml:space="preserve">Пациент переходит на страницу оплаты услуг и проводит банковскую </w:t>
      </w:r>
      <w:proofErr w:type="spellStart"/>
      <w:r>
        <w:rPr>
          <w:sz w:val="22"/>
        </w:rPr>
        <w:t>транзацию</w:t>
      </w:r>
      <w:proofErr w:type="spellEnd"/>
      <w:r>
        <w:rPr>
          <w:sz w:val="22"/>
        </w:rPr>
        <w:t>.</w:t>
      </w:r>
    </w:p>
    <w:p w:rsidR="00AC187C" w:rsidRDefault="00AC187C" w:rsidP="007C513F">
      <w:pPr>
        <w:rPr>
          <w:sz w:val="22"/>
        </w:rPr>
      </w:pPr>
    </w:p>
    <w:p w:rsidR="00AC187C" w:rsidRDefault="00AC187C" w:rsidP="007C513F">
      <w:pPr>
        <w:rPr>
          <w:sz w:val="22"/>
        </w:rPr>
      </w:pPr>
    </w:p>
    <w:p w:rsidR="00D61D38" w:rsidRDefault="00D61D38" w:rsidP="007C513F">
      <w:pPr>
        <w:rPr>
          <w:sz w:val="22"/>
        </w:rPr>
      </w:pPr>
      <w:r>
        <w:rPr>
          <w:sz w:val="22"/>
        </w:rPr>
        <w:t>Список макетов по ссылке:</w:t>
      </w:r>
    </w:p>
    <w:p w:rsidR="00D61D38" w:rsidRDefault="00D61D38" w:rsidP="007C513F">
      <w:hyperlink r:id="rId10" w:history="1">
        <w:r>
          <w:rPr>
            <w:rStyle w:val="af6"/>
          </w:rPr>
          <w:t>https://xd.adobe.com/view/de809b66-2c8e-4510-5587-0f226c53811f-a8b1/</w:t>
        </w:r>
      </w:hyperlink>
    </w:p>
    <w:p w:rsidR="00AC187C" w:rsidRDefault="00AC187C" w:rsidP="007C513F"/>
    <w:p w:rsidR="00AC187C" w:rsidRPr="00AC187C" w:rsidRDefault="00AC187C" w:rsidP="007C513F">
      <w:pPr>
        <w:rPr>
          <w:sz w:val="22"/>
        </w:rPr>
      </w:pPr>
      <w:r>
        <w:t xml:space="preserve">Разработка экранов адаптируется под ОС </w:t>
      </w:r>
      <w:proofErr w:type="spellStart"/>
      <w:r>
        <w:t>Android</w:t>
      </w:r>
      <w:proofErr w:type="spellEnd"/>
      <w:r>
        <w:t xml:space="preserve"> и IOS.</w:t>
      </w:r>
    </w:p>
    <w:p w:rsidR="00DD3A91" w:rsidRPr="00DD3A91" w:rsidRDefault="00DD3A91" w:rsidP="007C513F">
      <w:pPr>
        <w:rPr>
          <w:sz w:val="22"/>
        </w:rPr>
      </w:pPr>
    </w:p>
    <w:p w:rsidR="008E2382" w:rsidRPr="00EA2A06" w:rsidRDefault="00312CB5" w:rsidP="00287EA1">
      <w:pPr>
        <w:pStyle w:val="21"/>
        <w:rPr>
          <w:rFonts w:cs="Times New Roman"/>
        </w:rPr>
      </w:pPr>
      <w:bookmarkStart w:id="10" w:name="_Toc36499628"/>
      <w:r>
        <w:rPr>
          <w:rFonts w:cs="Times New Roman"/>
        </w:rPr>
        <w:t>Регистрация обращения к врачу</w:t>
      </w:r>
      <w:bookmarkEnd w:id="10"/>
    </w:p>
    <w:tbl>
      <w:tblPr>
        <w:tblStyle w:val="af1"/>
        <w:tblW w:w="0" w:type="auto"/>
        <w:tblLook w:val="04A0"/>
      </w:tblPr>
      <w:tblGrid>
        <w:gridCol w:w="959"/>
        <w:gridCol w:w="2547"/>
        <w:gridCol w:w="2046"/>
        <w:gridCol w:w="2221"/>
        <w:gridCol w:w="2252"/>
      </w:tblGrid>
      <w:tr w:rsidR="00122C97" w:rsidRPr="00EA2A06" w:rsidTr="00122C97">
        <w:trPr>
          <w:cnfStyle w:val="100000000000"/>
        </w:trPr>
        <w:tc>
          <w:tcPr>
            <w:tcW w:w="959" w:type="dxa"/>
          </w:tcPr>
          <w:p w:rsidR="00122C97" w:rsidRPr="00122C97" w:rsidRDefault="00122C97" w:rsidP="00287EA1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№</w:t>
            </w:r>
          </w:p>
        </w:tc>
        <w:tc>
          <w:tcPr>
            <w:tcW w:w="2547" w:type="dxa"/>
          </w:tcPr>
          <w:p w:rsidR="00122C97" w:rsidRPr="00EA2A06" w:rsidRDefault="00122C97" w:rsidP="00287EA1">
            <w:pPr>
              <w:ind w:firstLine="0"/>
              <w:jc w:val="center"/>
              <w:rPr>
                <w:sz w:val="24"/>
              </w:rPr>
            </w:pPr>
            <w:r w:rsidRPr="00EA2A06">
              <w:rPr>
                <w:sz w:val="24"/>
              </w:rPr>
              <w:t>Событие</w:t>
            </w:r>
          </w:p>
        </w:tc>
        <w:tc>
          <w:tcPr>
            <w:tcW w:w="2046" w:type="dxa"/>
          </w:tcPr>
          <w:p w:rsidR="00122C97" w:rsidRPr="00EA2A06" w:rsidRDefault="00122C97" w:rsidP="00287EA1">
            <w:pPr>
              <w:ind w:firstLine="0"/>
              <w:jc w:val="center"/>
              <w:rPr>
                <w:sz w:val="24"/>
              </w:rPr>
            </w:pPr>
            <w:r w:rsidRPr="00DD3A91">
              <w:rPr>
                <w:sz w:val="24"/>
              </w:rPr>
              <w:t>Роль</w:t>
            </w:r>
          </w:p>
        </w:tc>
        <w:tc>
          <w:tcPr>
            <w:tcW w:w="2221" w:type="dxa"/>
          </w:tcPr>
          <w:p w:rsidR="00122C97" w:rsidRPr="00EA2A06" w:rsidRDefault="00122C97" w:rsidP="00287EA1">
            <w:pPr>
              <w:ind w:firstLine="0"/>
              <w:jc w:val="center"/>
              <w:rPr>
                <w:sz w:val="24"/>
              </w:rPr>
            </w:pPr>
            <w:r w:rsidRPr="00EA2A06">
              <w:rPr>
                <w:sz w:val="24"/>
              </w:rPr>
              <w:t>Действие</w:t>
            </w:r>
          </w:p>
        </w:tc>
        <w:tc>
          <w:tcPr>
            <w:tcW w:w="2252" w:type="dxa"/>
          </w:tcPr>
          <w:p w:rsidR="00122C97" w:rsidRPr="00EA2A06" w:rsidRDefault="00122C97" w:rsidP="00287EA1">
            <w:pPr>
              <w:ind w:firstLine="0"/>
              <w:jc w:val="center"/>
              <w:rPr>
                <w:sz w:val="24"/>
              </w:rPr>
            </w:pPr>
            <w:r w:rsidRPr="00EA2A06">
              <w:rPr>
                <w:sz w:val="24"/>
              </w:rPr>
              <w:t>Сценарий</w:t>
            </w:r>
          </w:p>
        </w:tc>
      </w:tr>
      <w:tr w:rsidR="00122C97" w:rsidRPr="00EA2A06" w:rsidTr="007824F7">
        <w:trPr>
          <w:trHeight w:val="4927"/>
        </w:trPr>
        <w:tc>
          <w:tcPr>
            <w:tcW w:w="959" w:type="dxa"/>
          </w:tcPr>
          <w:p w:rsidR="00122C97" w:rsidRDefault="00122C97" w:rsidP="00122C97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47" w:type="dxa"/>
          </w:tcPr>
          <w:p w:rsidR="00122C97" w:rsidRPr="00EA2A06" w:rsidRDefault="00122C97" w:rsidP="00287EA1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Заболевание, консультация </w:t>
            </w:r>
          </w:p>
        </w:tc>
        <w:tc>
          <w:tcPr>
            <w:tcW w:w="2046" w:type="dxa"/>
          </w:tcPr>
          <w:p w:rsidR="00122C97" w:rsidRPr="00EA2A06" w:rsidRDefault="00122C97" w:rsidP="00287EA1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Пациент</w:t>
            </w:r>
          </w:p>
        </w:tc>
        <w:tc>
          <w:tcPr>
            <w:tcW w:w="2221" w:type="dxa"/>
          </w:tcPr>
          <w:p w:rsidR="00122C97" w:rsidRDefault="00122C97" w:rsidP="00B92DDE">
            <w:pPr>
              <w:ind w:firstLine="0"/>
              <w:jc w:val="left"/>
              <w:rPr>
                <w:sz w:val="24"/>
              </w:rPr>
            </w:pPr>
            <w:r w:rsidRPr="006811BE">
              <w:rPr>
                <w:sz w:val="24"/>
              </w:rPr>
              <w:t>Пациент выбирает врача из списка</w:t>
            </w:r>
            <w:r>
              <w:rPr>
                <w:sz w:val="24"/>
              </w:rPr>
              <w:t xml:space="preserve"> и </w:t>
            </w:r>
            <w:proofErr w:type="spellStart"/>
            <w:r w:rsidR="00190073">
              <w:rPr>
                <w:sz w:val="24"/>
              </w:rPr>
              <w:t>выбрает</w:t>
            </w:r>
            <w:proofErr w:type="spellEnd"/>
            <w:r w:rsidR="00190073">
              <w:rPr>
                <w:sz w:val="24"/>
              </w:rPr>
              <w:t xml:space="preserve"> тип обращения и переход в режим диалога</w:t>
            </w:r>
            <w:r>
              <w:rPr>
                <w:sz w:val="24"/>
              </w:rPr>
              <w:t>.</w:t>
            </w:r>
          </w:p>
          <w:p w:rsidR="00190073" w:rsidRDefault="00190073" w:rsidP="00B92DDE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Описывает проблему.</w:t>
            </w:r>
          </w:p>
          <w:p w:rsidR="00122C97" w:rsidRPr="006811BE" w:rsidRDefault="00122C97" w:rsidP="00122C97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Добавляет вложение с указанием типа Изображения (</w:t>
            </w:r>
            <w:proofErr w:type="spellStart"/>
            <w:r>
              <w:rPr>
                <w:sz w:val="24"/>
              </w:rPr>
              <w:t>Экг</w:t>
            </w:r>
            <w:proofErr w:type="spellEnd"/>
            <w:r>
              <w:rPr>
                <w:sz w:val="24"/>
              </w:rPr>
              <w:t>, справка и т.д.) или делает фото документа.</w:t>
            </w:r>
          </w:p>
        </w:tc>
        <w:tc>
          <w:tcPr>
            <w:tcW w:w="2252" w:type="dxa"/>
          </w:tcPr>
          <w:p w:rsidR="00122C97" w:rsidRDefault="00122C97" w:rsidP="00F26296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Пациент находит врача по списку</w:t>
            </w:r>
            <w:r w:rsidR="00190073">
              <w:rPr>
                <w:sz w:val="24"/>
              </w:rPr>
              <w:t>, если не находит  нужный Клинический эпизод с врачом, то создает новый КИ с выбором типа обращения</w:t>
            </w:r>
            <w:proofErr w:type="gramStart"/>
            <w:r w:rsidR="00190073"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r w:rsidR="00190073">
              <w:rPr>
                <w:sz w:val="24"/>
              </w:rPr>
              <w:t>Переход</w:t>
            </w:r>
            <w:r>
              <w:rPr>
                <w:sz w:val="24"/>
              </w:rPr>
              <w:t>ит в диалог</w:t>
            </w:r>
            <w:r w:rsidR="00190073">
              <w:rPr>
                <w:sz w:val="24"/>
              </w:rPr>
              <w:t xml:space="preserve"> с врачом</w:t>
            </w:r>
            <w:r>
              <w:rPr>
                <w:sz w:val="24"/>
              </w:rPr>
              <w:t>.</w:t>
            </w:r>
          </w:p>
          <w:p w:rsidR="00122C97" w:rsidRPr="00EA2A06" w:rsidRDefault="00122C97" w:rsidP="00F26296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Пациент описывает жалобу и прикладывает вложения из телефона или делает фото</w:t>
            </w:r>
          </w:p>
        </w:tc>
      </w:tr>
      <w:tr w:rsidR="00122C97" w:rsidRPr="00EA2A06" w:rsidTr="00122C97">
        <w:tc>
          <w:tcPr>
            <w:tcW w:w="959" w:type="dxa"/>
          </w:tcPr>
          <w:p w:rsidR="00122C97" w:rsidRPr="00EA2A06" w:rsidRDefault="007824F7" w:rsidP="00287EA1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47" w:type="dxa"/>
          </w:tcPr>
          <w:p w:rsidR="00122C97" w:rsidRPr="00EA2A06" w:rsidRDefault="00122C97" w:rsidP="00287EA1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Подтверждение обращения врачом</w:t>
            </w:r>
          </w:p>
        </w:tc>
        <w:tc>
          <w:tcPr>
            <w:tcW w:w="2046" w:type="dxa"/>
          </w:tcPr>
          <w:p w:rsidR="00122C97" w:rsidRPr="00EA2A06" w:rsidRDefault="00122C97" w:rsidP="00287EA1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Врач</w:t>
            </w:r>
          </w:p>
        </w:tc>
        <w:tc>
          <w:tcPr>
            <w:tcW w:w="2221" w:type="dxa"/>
          </w:tcPr>
          <w:p w:rsidR="00122C97" w:rsidRPr="007824F7" w:rsidRDefault="007824F7" w:rsidP="007824F7">
            <w:pPr>
              <w:ind w:firstLine="0"/>
              <w:jc w:val="left"/>
              <w:rPr>
                <w:sz w:val="20"/>
              </w:rPr>
            </w:pPr>
            <w:r>
              <w:rPr>
                <w:sz w:val="24"/>
              </w:rPr>
              <w:t>Врач п</w:t>
            </w:r>
            <w:r w:rsidR="00122C97" w:rsidRPr="007824F7">
              <w:rPr>
                <w:sz w:val="24"/>
              </w:rPr>
              <w:t xml:space="preserve">олучает </w:t>
            </w:r>
            <w:r>
              <w:rPr>
                <w:sz w:val="24"/>
              </w:rPr>
              <w:t xml:space="preserve">уведомление </w:t>
            </w:r>
            <w:r w:rsidRPr="007824F7">
              <w:rPr>
                <w:sz w:val="24"/>
              </w:rPr>
              <w:t>о новом обращении</w:t>
            </w:r>
            <w:r>
              <w:rPr>
                <w:sz w:val="24"/>
              </w:rPr>
              <w:t>. Подтверждает обращение и вносит наименование клинического эпизода. Отвечает пациенту.</w:t>
            </w:r>
          </w:p>
        </w:tc>
        <w:tc>
          <w:tcPr>
            <w:tcW w:w="2252" w:type="dxa"/>
          </w:tcPr>
          <w:p w:rsidR="00122C97" w:rsidRDefault="007824F7" w:rsidP="007824F7">
            <w:pPr>
              <w:ind w:firstLine="0"/>
              <w:rPr>
                <w:sz w:val="24"/>
              </w:rPr>
            </w:pPr>
            <w:r w:rsidRPr="007824F7">
              <w:rPr>
                <w:sz w:val="24"/>
              </w:rPr>
              <w:t>Вра</w:t>
            </w:r>
            <w:r>
              <w:rPr>
                <w:sz w:val="24"/>
              </w:rPr>
              <w:t xml:space="preserve">ч получает </w:t>
            </w:r>
            <w:r>
              <w:rPr>
                <w:sz w:val="24"/>
                <w:lang w:val="en-US"/>
              </w:rPr>
              <w:t>PUSH</w:t>
            </w:r>
            <w:r>
              <w:rPr>
                <w:sz w:val="24"/>
              </w:rPr>
              <w:t>- уведомление о новом запросе и переходит на страницу диалога.</w:t>
            </w:r>
          </w:p>
          <w:p w:rsidR="007824F7" w:rsidRDefault="007824F7" w:rsidP="007824F7">
            <w:pPr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Просматривает </w:t>
            </w:r>
            <w:r w:rsidR="00190073">
              <w:rPr>
                <w:sz w:val="24"/>
              </w:rPr>
              <w:t>профиль пациента</w:t>
            </w:r>
            <w:r>
              <w:rPr>
                <w:sz w:val="24"/>
              </w:rPr>
              <w:t xml:space="preserve"> и его медкарту.</w:t>
            </w:r>
          </w:p>
          <w:p w:rsidR="00CC3C27" w:rsidRDefault="00CC3C27" w:rsidP="00CC3C27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Задает вопросы пациенту.</w:t>
            </w:r>
          </w:p>
          <w:p w:rsidR="00190073" w:rsidRDefault="00CC3C27" w:rsidP="007824F7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Подтверждает или отклоняет запрос.</w:t>
            </w:r>
          </w:p>
          <w:p w:rsidR="007824F7" w:rsidRDefault="007824F7" w:rsidP="007824F7">
            <w:pPr>
              <w:ind w:firstLine="0"/>
              <w:rPr>
                <w:sz w:val="24"/>
              </w:rPr>
            </w:pPr>
            <w:r>
              <w:rPr>
                <w:sz w:val="24"/>
              </w:rPr>
              <w:lastRenderedPageBreak/>
              <w:t>Вносит наименование клинического эпизода</w:t>
            </w:r>
            <w:r w:rsidR="00CC3C27">
              <w:rPr>
                <w:sz w:val="24"/>
              </w:rPr>
              <w:t>.</w:t>
            </w:r>
          </w:p>
          <w:p w:rsidR="005C54A9" w:rsidRDefault="005C54A9" w:rsidP="005C54A9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Система создает Новый </w:t>
            </w:r>
            <w:proofErr w:type="spellStart"/>
            <w:r>
              <w:rPr>
                <w:sz w:val="24"/>
              </w:rPr>
              <w:t>клический</w:t>
            </w:r>
            <w:proofErr w:type="spellEnd"/>
            <w:r>
              <w:rPr>
                <w:sz w:val="24"/>
              </w:rPr>
              <w:t xml:space="preserve"> эпизод.</w:t>
            </w:r>
          </w:p>
          <w:p w:rsidR="005C54A9" w:rsidRPr="007824F7" w:rsidRDefault="005C54A9" w:rsidP="007824F7">
            <w:pPr>
              <w:ind w:firstLine="0"/>
              <w:rPr>
                <w:sz w:val="24"/>
              </w:rPr>
            </w:pPr>
          </w:p>
        </w:tc>
      </w:tr>
      <w:tr w:rsidR="007824F7" w:rsidRPr="00EA2A06" w:rsidTr="00122C97">
        <w:tc>
          <w:tcPr>
            <w:tcW w:w="959" w:type="dxa"/>
          </w:tcPr>
          <w:p w:rsidR="007824F7" w:rsidRDefault="007824F7" w:rsidP="00287EA1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2547" w:type="dxa"/>
          </w:tcPr>
          <w:p w:rsidR="007824F7" w:rsidRDefault="007824F7" w:rsidP="00287EA1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Врач записывает пациента на прием</w:t>
            </w:r>
          </w:p>
        </w:tc>
        <w:tc>
          <w:tcPr>
            <w:tcW w:w="2046" w:type="dxa"/>
          </w:tcPr>
          <w:p w:rsidR="007824F7" w:rsidRDefault="007824F7" w:rsidP="00287EA1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Врач</w:t>
            </w:r>
          </w:p>
        </w:tc>
        <w:tc>
          <w:tcPr>
            <w:tcW w:w="2221" w:type="dxa"/>
          </w:tcPr>
          <w:p w:rsidR="007824F7" w:rsidRDefault="007824F7" w:rsidP="007824F7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Врач переход в календарь Приема пациентов и выбирает свободное время визита. Указывает место встречи</w:t>
            </w:r>
          </w:p>
        </w:tc>
        <w:tc>
          <w:tcPr>
            <w:tcW w:w="2252" w:type="dxa"/>
          </w:tcPr>
          <w:p w:rsidR="007824F7" w:rsidRPr="005C54A9" w:rsidRDefault="007824F7" w:rsidP="005C54A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Врач добавляет действие </w:t>
            </w:r>
            <w:r w:rsidR="005C54A9" w:rsidRPr="005C54A9">
              <w:rPr>
                <w:b/>
                <w:sz w:val="24"/>
              </w:rPr>
              <w:t>В</w:t>
            </w:r>
            <w:r w:rsidRPr="005C54A9">
              <w:rPr>
                <w:b/>
                <w:sz w:val="24"/>
              </w:rPr>
              <w:t>изит к врачу</w:t>
            </w:r>
            <w:r>
              <w:rPr>
                <w:sz w:val="24"/>
              </w:rPr>
              <w:t xml:space="preserve"> и переход в календарь. Выбирает свободное время для визита, описывает место встречи и дату напоминания о предстоящем визите</w:t>
            </w:r>
            <w:r w:rsidR="005C54A9">
              <w:rPr>
                <w:sz w:val="24"/>
              </w:rPr>
              <w:t>. Посещение добавляется в календарь врача</w:t>
            </w:r>
          </w:p>
        </w:tc>
      </w:tr>
      <w:tr w:rsidR="007824F7" w:rsidRPr="00EA2A06" w:rsidTr="00122C97">
        <w:tc>
          <w:tcPr>
            <w:tcW w:w="959" w:type="dxa"/>
          </w:tcPr>
          <w:p w:rsidR="007824F7" w:rsidRDefault="007824F7" w:rsidP="00287EA1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47" w:type="dxa"/>
          </w:tcPr>
          <w:p w:rsidR="007824F7" w:rsidRDefault="007824F7" w:rsidP="00287EA1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Подтверждение визита пациентов</w:t>
            </w:r>
          </w:p>
        </w:tc>
        <w:tc>
          <w:tcPr>
            <w:tcW w:w="2046" w:type="dxa"/>
          </w:tcPr>
          <w:p w:rsidR="007824F7" w:rsidRDefault="007824F7" w:rsidP="00287EA1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Пациент</w:t>
            </w:r>
          </w:p>
        </w:tc>
        <w:tc>
          <w:tcPr>
            <w:tcW w:w="2221" w:type="dxa"/>
          </w:tcPr>
          <w:p w:rsidR="007824F7" w:rsidRDefault="007824F7" w:rsidP="007824F7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Получает уведомление</w:t>
            </w:r>
            <w:r w:rsidR="005C54A9">
              <w:rPr>
                <w:sz w:val="24"/>
              </w:rPr>
              <w:t xml:space="preserve"> о визите. Подтверждает визит или отказывается</w:t>
            </w:r>
          </w:p>
        </w:tc>
        <w:tc>
          <w:tcPr>
            <w:tcW w:w="2252" w:type="dxa"/>
          </w:tcPr>
          <w:p w:rsidR="007824F7" w:rsidRDefault="005C54A9" w:rsidP="005C54A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Пациент получает PUSH-уведомление и назначенном </w:t>
            </w:r>
            <w:proofErr w:type="gramStart"/>
            <w:r>
              <w:rPr>
                <w:sz w:val="24"/>
              </w:rPr>
              <w:t>визите</w:t>
            </w:r>
            <w:proofErr w:type="gramEnd"/>
            <w:r>
              <w:rPr>
                <w:sz w:val="24"/>
              </w:rPr>
              <w:t xml:space="preserve">, если он не на странице диалога, иначе в списке диалога появляется запись о Дате, времени и место </w:t>
            </w:r>
            <w:r w:rsidR="00D61D38" w:rsidRPr="005C54A9">
              <w:rPr>
                <w:b/>
                <w:sz w:val="24"/>
              </w:rPr>
              <w:t>Визит</w:t>
            </w:r>
            <w:r w:rsidR="00D61D38" w:rsidRPr="00D61D38">
              <w:rPr>
                <w:b/>
                <w:sz w:val="24"/>
              </w:rPr>
              <w:t>а</w:t>
            </w:r>
            <w:r w:rsidR="00D61D38" w:rsidRPr="005C54A9">
              <w:rPr>
                <w:b/>
                <w:sz w:val="24"/>
              </w:rPr>
              <w:t xml:space="preserve"> к врачу</w:t>
            </w:r>
            <w:r>
              <w:rPr>
                <w:sz w:val="24"/>
              </w:rPr>
              <w:t>.</w:t>
            </w:r>
          </w:p>
          <w:p w:rsidR="005C54A9" w:rsidRPr="005C54A9" w:rsidRDefault="005C54A9" w:rsidP="0024140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Если визит нужно отменить, то </w:t>
            </w:r>
            <w:r>
              <w:rPr>
                <w:sz w:val="24"/>
              </w:rPr>
              <w:lastRenderedPageBreak/>
              <w:t>пациент отменяет его</w:t>
            </w:r>
            <w:r w:rsidR="0024140F">
              <w:rPr>
                <w:sz w:val="24"/>
              </w:rPr>
              <w:t>. Если визит нужно перенести, то пациент предлагает врачу другую дату или время приема. В</w:t>
            </w:r>
            <w:r>
              <w:rPr>
                <w:sz w:val="24"/>
              </w:rPr>
              <w:t>изит появляется в календаре пациента</w:t>
            </w:r>
          </w:p>
        </w:tc>
      </w:tr>
      <w:tr w:rsidR="005C54A9" w:rsidRPr="00EA2A06" w:rsidTr="00122C97">
        <w:tc>
          <w:tcPr>
            <w:tcW w:w="959" w:type="dxa"/>
          </w:tcPr>
          <w:p w:rsidR="005C54A9" w:rsidRDefault="005C54A9" w:rsidP="00287EA1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2547" w:type="dxa"/>
          </w:tcPr>
          <w:p w:rsidR="005C54A9" w:rsidRDefault="005C54A9" w:rsidP="00287EA1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Передача </w:t>
            </w:r>
            <w:proofErr w:type="spellStart"/>
            <w:r>
              <w:rPr>
                <w:sz w:val="24"/>
              </w:rPr>
              <w:t>дополниельной</w:t>
            </w:r>
            <w:proofErr w:type="spellEnd"/>
            <w:r>
              <w:rPr>
                <w:sz w:val="24"/>
              </w:rPr>
              <w:t xml:space="preserve"> информации по клиническому эпизоду</w:t>
            </w:r>
          </w:p>
        </w:tc>
        <w:tc>
          <w:tcPr>
            <w:tcW w:w="2046" w:type="dxa"/>
          </w:tcPr>
          <w:p w:rsidR="005C54A9" w:rsidRDefault="005C54A9" w:rsidP="00287EA1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Пациент</w:t>
            </w:r>
          </w:p>
        </w:tc>
        <w:tc>
          <w:tcPr>
            <w:tcW w:w="2221" w:type="dxa"/>
          </w:tcPr>
          <w:p w:rsidR="005C54A9" w:rsidRDefault="005C54A9" w:rsidP="00D61D38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Пациент получает результаты анализов и передает их </w:t>
            </w:r>
            <w:r w:rsidR="00D61D38">
              <w:rPr>
                <w:sz w:val="24"/>
              </w:rPr>
              <w:t>врачу</w:t>
            </w:r>
          </w:p>
        </w:tc>
        <w:tc>
          <w:tcPr>
            <w:tcW w:w="2252" w:type="dxa"/>
          </w:tcPr>
          <w:p w:rsidR="005C54A9" w:rsidRDefault="005C54A9" w:rsidP="005C54A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Пациент находит врача по списку и выбирает нужный клинический эпизод.</w:t>
            </w:r>
          </w:p>
          <w:p w:rsidR="00624ECD" w:rsidRDefault="00624ECD" w:rsidP="005C54A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Пациент прикладывает вложения из телефона или делает фото. Вносит дополнительный текст </w:t>
            </w:r>
          </w:p>
          <w:p w:rsidR="005C54A9" w:rsidRDefault="005C54A9" w:rsidP="005C54A9">
            <w:pPr>
              <w:ind w:firstLine="0"/>
              <w:rPr>
                <w:sz w:val="24"/>
              </w:rPr>
            </w:pPr>
          </w:p>
        </w:tc>
      </w:tr>
    </w:tbl>
    <w:p w:rsidR="008E2382" w:rsidRDefault="008E2382" w:rsidP="008E2382"/>
    <w:p w:rsidR="007948D6" w:rsidRDefault="007948D6" w:rsidP="008E2382">
      <w:r>
        <w:t>Рисунок 1.  Список клинических эпизодов</w:t>
      </w:r>
    </w:p>
    <w:p w:rsidR="005D4A04" w:rsidRDefault="000E0E58" w:rsidP="008E2382">
      <w:r>
        <w:rPr>
          <w:noProof/>
        </w:rPr>
        <w:lastRenderedPageBreak/>
        <w:drawing>
          <wp:inline distT="0" distB="0" distL="0" distR="0">
            <wp:extent cx="3571875" cy="7734300"/>
            <wp:effectExtent l="19050" t="0" r="9525" b="0"/>
            <wp:docPr id="12" name="Рисунок 11" descr="мессенджер – список чатов@3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сенджер – список чатов@3x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560" w:rsidRDefault="00E57560" w:rsidP="008E2382">
      <w:pPr>
        <w:pStyle w:val="affff"/>
        <w:jc w:val="center"/>
        <w:rPr>
          <w:rFonts w:ascii="Times New Roman" w:hAnsi="Times New Roman"/>
        </w:rPr>
      </w:pPr>
    </w:p>
    <w:p w:rsidR="007948D6" w:rsidRDefault="007948D6" w:rsidP="008E2382">
      <w:pPr>
        <w:pStyle w:val="affff"/>
        <w:jc w:val="center"/>
      </w:pPr>
      <w:hyperlink r:id="rId12" w:history="1">
        <w:r>
          <w:rPr>
            <w:rStyle w:val="af6"/>
          </w:rPr>
          <w:t>https://xd.adobe.com/view/de809b66-2c8e-4510-5587-0f226c53811f-a8b1/screen/a4d03848-eb51-4f00-aa21-98f5f8cab8a9/-</w:t>
        </w:r>
      </w:hyperlink>
    </w:p>
    <w:p w:rsidR="007948D6" w:rsidRDefault="007948D6" w:rsidP="008E2382">
      <w:pPr>
        <w:pStyle w:val="affff"/>
        <w:jc w:val="center"/>
      </w:pPr>
    </w:p>
    <w:p w:rsidR="000E0E58" w:rsidRDefault="000E0E58" w:rsidP="008E2382">
      <w:pPr>
        <w:pStyle w:val="affff"/>
        <w:jc w:val="center"/>
      </w:pPr>
    </w:p>
    <w:p w:rsidR="000E0E58" w:rsidRDefault="000E0E58" w:rsidP="008E2382">
      <w:pPr>
        <w:pStyle w:val="affff"/>
        <w:jc w:val="center"/>
      </w:pPr>
    </w:p>
    <w:p w:rsidR="007948D6" w:rsidRDefault="007948D6" w:rsidP="007948D6">
      <w:r>
        <w:lastRenderedPageBreak/>
        <w:t>Рисунок 2.  Выбор типа обращения пациента</w:t>
      </w:r>
    </w:p>
    <w:p w:rsidR="000E0E58" w:rsidRDefault="000E0E58" w:rsidP="007948D6"/>
    <w:p w:rsidR="007948D6" w:rsidRDefault="000E0E58" w:rsidP="007948D6">
      <w:r>
        <w:rPr>
          <w:noProof/>
        </w:rPr>
        <w:drawing>
          <wp:inline distT="0" distB="0" distL="0" distR="0">
            <wp:extent cx="3571875" cy="7734300"/>
            <wp:effectExtent l="19050" t="0" r="9525" b="0"/>
            <wp:docPr id="13" name="Рисунок 12" descr="мессенджер – старт консультации@3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сенджер – старт консультации@3x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8D6" w:rsidRDefault="007948D6" w:rsidP="008E2382">
      <w:pPr>
        <w:pStyle w:val="affff"/>
        <w:jc w:val="center"/>
      </w:pPr>
      <w:hyperlink r:id="rId14" w:history="1">
        <w:r>
          <w:rPr>
            <w:rStyle w:val="af6"/>
          </w:rPr>
          <w:t>https://xd.adobe.com/view/de809b66-2c8e-4510-5587-0f226c53811f-a8b1/screen/291b5ed4-8954-4b38-83cd-5e1f1c98656b/-</w:t>
        </w:r>
      </w:hyperlink>
    </w:p>
    <w:p w:rsidR="007948D6" w:rsidRDefault="007948D6" w:rsidP="008E2382">
      <w:pPr>
        <w:pStyle w:val="affff"/>
        <w:jc w:val="center"/>
      </w:pPr>
    </w:p>
    <w:p w:rsidR="007948D6" w:rsidRDefault="007948D6" w:rsidP="007948D6">
      <w:r>
        <w:lastRenderedPageBreak/>
        <w:t>Рисунок 3.  Диалог между врачом и пациентом</w:t>
      </w:r>
    </w:p>
    <w:p w:rsidR="000E0E58" w:rsidRDefault="000E0E58" w:rsidP="007948D6"/>
    <w:p w:rsidR="007948D6" w:rsidRDefault="000E0E58" w:rsidP="007948D6">
      <w:r>
        <w:rPr>
          <w:noProof/>
        </w:rPr>
        <w:drawing>
          <wp:inline distT="0" distB="0" distL="0" distR="0">
            <wp:extent cx="3571875" cy="7734300"/>
            <wp:effectExtent l="19050" t="0" r="9525" b="0"/>
            <wp:docPr id="14" name="Рисунок 13" descr="мессенджер@3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сенджер@3x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8D6" w:rsidRDefault="007948D6" w:rsidP="008E2382">
      <w:pPr>
        <w:pStyle w:val="affff"/>
        <w:jc w:val="center"/>
      </w:pPr>
    </w:p>
    <w:p w:rsidR="0057525F" w:rsidRDefault="0057525F" w:rsidP="008E2382">
      <w:pPr>
        <w:pStyle w:val="affff"/>
        <w:jc w:val="center"/>
      </w:pPr>
    </w:p>
    <w:p w:rsidR="008E2382" w:rsidRPr="00EA2A06" w:rsidRDefault="003D399A" w:rsidP="00287EA1">
      <w:pPr>
        <w:pStyle w:val="21"/>
        <w:rPr>
          <w:rFonts w:cs="Times New Roman"/>
        </w:rPr>
      </w:pPr>
      <w:bookmarkStart w:id="11" w:name="_Toc36499629"/>
      <w:r>
        <w:rPr>
          <w:rFonts w:cs="Times New Roman"/>
        </w:rPr>
        <w:lastRenderedPageBreak/>
        <w:t>Постановка диагноза</w:t>
      </w:r>
      <w:bookmarkEnd w:id="11"/>
    </w:p>
    <w:tbl>
      <w:tblPr>
        <w:tblStyle w:val="af1"/>
        <w:tblW w:w="0" w:type="auto"/>
        <w:tblLook w:val="04A0"/>
      </w:tblPr>
      <w:tblGrid>
        <w:gridCol w:w="1675"/>
        <w:gridCol w:w="1904"/>
        <w:gridCol w:w="2042"/>
        <w:gridCol w:w="2185"/>
        <w:gridCol w:w="2219"/>
      </w:tblGrid>
      <w:tr w:rsidR="00624ECD" w:rsidRPr="00EA2A06" w:rsidTr="00624ECD">
        <w:trPr>
          <w:cnfStyle w:val="100000000000"/>
        </w:trPr>
        <w:tc>
          <w:tcPr>
            <w:tcW w:w="1675" w:type="dxa"/>
          </w:tcPr>
          <w:p w:rsidR="00624ECD" w:rsidRPr="00EA2A06" w:rsidRDefault="00624ECD" w:rsidP="00287EA1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904" w:type="dxa"/>
          </w:tcPr>
          <w:p w:rsidR="00624ECD" w:rsidRPr="00EA2A06" w:rsidRDefault="00624ECD" w:rsidP="00287EA1">
            <w:pPr>
              <w:ind w:firstLine="0"/>
              <w:jc w:val="left"/>
              <w:rPr>
                <w:sz w:val="24"/>
              </w:rPr>
            </w:pPr>
            <w:r w:rsidRPr="00EA2A06">
              <w:rPr>
                <w:sz w:val="24"/>
              </w:rPr>
              <w:t>Событие</w:t>
            </w:r>
          </w:p>
        </w:tc>
        <w:tc>
          <w:tcPr>
            <w:tcW w:w="2042" w:type="dxa"/>
          </w:tcPr>
          <w:p w:rsidR="00624ECD" w:rsidRPr="00EA2A06" w:rsidRDefault="00624ECD" w:rsidP="00287EA1">
            <w:pPr>
              <w:ind w:firstLine="0"/>
              <w:jc w:val="left"/>
              <w:rPr>
                <w:sz w:val="24"/>
              </w:rPr>
            </w:pPr>
            <w:r w:rsidRPr="00EA2A06">
              <w:rPr>
                <w:sz w:val="24"/>
              </w:rPr>
              <w:t>Роль</w:t>
            </w:r>
          </w:p>
        </w:tc>
        <w:tc>
          <w:tcPr>
            <w:tcW w:w="2185" w:type="dxa"/>
          </w:tcPr>
          <w:p w:rsidR="00624ECD" w:rsidRPr="00EA2A06" w:rsidRDefault="00624ECD" w:rsidP="00287EA1">
            <w:pPr>
              <w:ind w:firstLine="0"/>
              <w:jc w:val="left"/>
              <w:rPr>
                <w:sz w:val="24"/>
              </w:rPr>
            </w:pPr>
            <w:r w:rsidRPr="00EA2A06">
              <w:rPr>
                <w:sz w:val="24"/>
              </w:rPr>
              <w:t>Действие</w:t>
            </w:r>
          </w:p>
        </w:tc>
        <w:tc>
          <w:tcPr>
            <w:tcW w:w="2219" w:type="dxa"/>
          </w:tcPr>
          <w:p w:rsidR="00624ECD" w:rsidRPr="00EA2A06" w:rsidRDefault="00624ECD" w:rsidP="00287EA1">
            <w:pPr>
              <w:ind w:firstLine="0"/>
              <w:jc w:val="left"/>
              <w:rPr>
                <w:sz w:val="24"/>
              </w:rPr>
            </w:pPr>
            <w:r w:rsidRPr="00EA2A06">
              <w:rPr>
                <w:sz w:val="24"/>
              </w:rPr>
              <w:t>Сценарий</w:t>
            </w:r>
          </w:p>
        </w:tc>
      </w:tr>
      <w:tr w:rsidR="00624ECD" w:rsidRPr="00EA2A06" w:rsidTr="00624ECD">
        <w:tc>
          <w:tcPr>
            <w:tcW w:w="1675" w:type="dxa"/>
          </w:tcPr>
          <w:p w:rsidR="00624ECD" w:rsidRPr="00EA2A06" w:rsidRDefault="00624ECD" w:rsidP="00287EA1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4" w:type="dxa"/>
          </w:tcPr>
          <w:p w:rsidR="00624ECD" w:rsidRPr="00EA2A06" w:rsidRDefault="00624ECD" w:rsidP="00287EA1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Постановка диагноза и назначения лечения</w:t>
            </w:r>
          </w:p>
        </w:tc>
        <w:tc>
          <w:tcPr>
            <w:tcW w:w="2042" w:type="dxa"/>
          </w:tcPr>
          <w:p w:rsidR="00624ECD" w:rsidRPr="00EA2A06" w:rsidRDefault="00624ECD" w:rsidP="00287EA1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Врач</w:t>
            </w:r>
          </w:p>
        </w:tc>
        <w:tc>
          <w:tcPr>
            <w:tcW w:w="2185" w:type="dxa"/>
          </w:tcPr>
          <w:p w:rsidR="00624ECD" w:rsidRPr="00EA2A06" w:rsidRDefault="00624ECD" w:rsidP="0015576D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Врач вносит в </w:t>
            </w:r>
            <w:r w:rsidR="0015576D" w:rsidRPr="0015576D">
              <w:rPr>
                <w:b/>
                <w:sz w:val="24"/>
              </w:rPr>
              <w:t>К</w:t>
            </w:r>
            <w:r w:rsidRPr="0015576D">
              <w:rPr>
                <w:b/>
                <w:sz w:val="24"/>
              </w:rPr>
              <w:t>линический эпизод</w:t>
            </w:r>
            <w:r>
              <w:rPr>
                <w:sz w:val="24"/>
              </w:rPr>
              <w:t xml:space="preserve"> диагноз и назначение (лечение, </w:t>
            </w:r>
            <w:proofErr w:type="spellStart"/>
            <w:r>
              <w:rPr>
                <w:sz w:val="24"/>
              </w:rPr>
              <w:t>рекоммендации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219" w:type="dxa"/>
          </w:tcPr>
          <w:p w:rsidR="00624ECD" w:rsidRDefault="0015576D" w:rsidP="00287EA1">
            <w:pPr>
              <w:jc w:val="left"/>
              <w:rPr>
                <w:sz w:val="24"/>
              </w:rPr>
            </w:pPr>
            <w:r>
              <w:rPr>
                <w:sz w:val="24"/>
              </w:rPr>
              <w:t>Врач н</w:t>
            </w:r>
            <w:r w:rsidR="00624ECD">
              <w:rPr>
                <w:sz w:val="24"/>
              </w:rPr>
              <w:t xml:space="preserve">аходит  </w:t>
            </w:r>
            <w:r w:rsidR="00624ECD" w:rsidRPr="0015576D">
              <w:rPr>
                <w:b/>
                <w:sz w:val="24"/>
              </w:rPr>
              <w:t>Клинический эпизод</w:t>
            </w:r>
            <w:r w:rsidR="00624EC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в списке </w:t>
            </w:r>
            <w:r w:rsidR="00624ECD">
              <w:rPr>
                <w:sz w:val="24"/>
              </w:rPr>
              <w:t>пациентов,</w:t>
            </w:r>
            <w:r w:rsidR="005D4A04">
              <w:rPr>
                <w:sz w:val="24"/>
              </w:rPr>
              <w:t xml:space="preserve"> выбирает в меню </w:t>
            </w:r>
            <w:r>
              <w:rPr>
                <w:sz w:val="24"/>
              </w:rPr>
              <w:t xml:space="preserve">раздел </w:t>
            </w:r>
            <w:r w:rsidRPr="0015576D">
              <w:rPr>
                <w:b/>
                <w:sz w:val="24"/>
              </w:rPr>
              <w:t xml:space="preserve">Клинический </w:t>
            </w:r>
            <w:r w:rsidR="005D4A04" w:rsidRPr="0015576D">
              <w:rPr>
                <w:b/>
                <w:sz w:val="24"/>
              </w:rPr>
              <w:t>эпизод</w:t>
            </w:r>
            <w:r w:rsidR="005D4A04">
              <w:rPr>
                <w:sz w:val="24"/>
              </w:rPr>
              <w:t>,</w:t>
            </w:r>
            <w:r w:rsidR="00624ECD">
              <w:rPr>
                <w:sz w:val="24"/>
              </w:rPr>
              <w:t xml:space="preserve"> переходит в карточку клинического эпизода и вносит текст в поле </w:t>
            </w:r>
            <w:proofErr w:type="spellStart"/>
            <w:r w:rsidR="00624ECD">
              <w:rPr>
                <w:sz w:val="24"/>
              </w:rPr>
              <w:t>Диагоноз</w:t>
            </w:r>
            <w:proofErr w:type="spellEnd"/>
            <w:r w:rsidR="00624ECD">
              <w:rPr>
                <w:sz w:val="24"/>
              </w:rPr>
              <w:t>. При необходимости переходит в поле Назначения и пишет назначения</w:t>
            </w:r>
            <w:r w:rsidR="00DE7FBB">
              <w:rPr>
                <w:sz w:val="24"/>
              </w:rPr>
              <w:t>.</w:t>
            </w:r>
            <w:r>
              <w:rPr>
                <w:sz w:val="24"/>
              </w:rPr>
              <w:t xml:space="preserve"> </w:t>
            </w:r>
          </w:p>
          <w:p w:rsidR="00DE7FBB" w:rsidRDefault="00DE7FBB" w:rsidP="0015576D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При </w:t>
            </w:r>
            <w:r w:rsidR="0015576D">
              <w:rPr>
                <w:sz w:val="24"/>
              </w:rPr>
              <w:t xml:space="preserve"> н</w:t>
            </w:r>
            <w:r>
              <w:rPr>
                <w:sz w:val="24"/>
              </w:rPr>
              <w:t>еобходимости создает</w:t>
            </w:r>
            <w:r w:rsidR="005D4A04">
              <w:rPr>
                <w:sz w:val="24"/>
              </w:rPr>
              <w:t xml:space="preserve"> график напоминаний</w:t>
            </w:r>
            <w:r>
              <w:rPr>
                <w:sz w:val="24"/>
              </w:rPr>
              <w:t xml:space="preserve"> для сопровождения Дневника пациент</w:t>
            </w:r>
            <w:r w:rsidR="005D4A04">
              <w:rPr>
                <w:sz w:val="24"/>
              </w:rPr>
              <w:t>а</w:t>
            </w:r>
            <w:r>
              <w:rPr>
                <w:sz w:val="24"/>
              </w:rPr>
              <w:t>.</w:t>
            </w:r>
          </w:p>
          <w:p w:rsidR="005D4A04" w:rsidRDefault="00DE7FBB" w:rsidP="0015576D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При </w:t>
            </w:r>
            <w:r w:rsidR="0015576D">
              <w:rPr>
                <w:sz w:val="24"/>
              </w:rPr>
              <w:t xml:space="preserve"> н</w:t>
            </w:r>
            <w:r>
              <w:rPr>
                <w:sz w:val="24"/>
              </w:rPr>
              <w:t xml:space="preserve">еобходимости </w:t>
            </w:r>
          </w:p>
          <w:p w:rsidR="00624ECD" w:rsidRPr="00624ECD" w:rsidRDefault="0015576D" w:rsidP="0015576D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</w:t>
            </w:r>
            <w:r w:rsidR="005D4A04">
              <w:rPr>
                <w:sz w:val="24"/>
              </w:rPr>
              <w:t xml:space="preserve">опирует данные из </w:t>
            </w:r>
            <w:r>
              <w:rPr>
                <w:sz w:val="24"/>
              </w:rPr>
              <w:t>д</w:t>
            </w:r>
            <w:r w:rsidR="005D4A04">
              <w:rPr>
                <w:sz w:val="24"/>
              </w:rPr>
              <w:t>иалога,</w:t>
            </w:r>
            <w:r>
              <w:rPr>
                <w:sz w:val="24"/>
              </w:rPr>
              <w:t xml:space="preserve"> </w:t>
            </w:r>
            <w:r w:rsidR="005D4A04">
              <w:rPr>
                <w:sz w:val="24"/>
              </w:rPr>
              <w:t xml:space="preserve">выбирает в </w:t>
            </w:r>
            <w:r w:rsidR="00DE7FBB">
              <w:rPr>
                <w:sz w:val="24"/>
              </w:rPr>
              <w:t xml:space="preserve">раздел </w:t>
            </w:r>
            <w:r w:rsidR="00DE7FBB" w:rsidRPr="0015576D">
              <w:rPr>
                <w:b/>
                <w:sz w:val="24"/>
              </w:rPr>
              <w:t>Ме</w:t>
            </w:r>
            <w:r w:rsidR="002818DF" w:rsidRPr="0015576D">
              <w:rPr>
                <w:b/>
                <w:sz w:val="24"/>
              </w:rPr>
              <w:t>дицинской карты пациента</w:t>
            </w:r>
            <w:r w:rsidR="002818DF">
              <w:rPr>
                <w:sz w:val="24"/>
              </w:rPr>
              <w:t xml:space="preserve"> и </w:t>
            </w:r>
            <w:r w:rsidR="002818DF">
              <w:rPr>
                <w:sz w:val="24"/>
              </w:rPr>
              <w:lastRenderedPageBreak/>
              <w:t xml:space="preserve">копирует </w:t>
            </w:r>
            <w:r w:rsidR="005D4A04">
              <w:rPr>
                <w:sz w:val="24"/>
              </w:rPr>
              <w:t xml:space="preserve">выбранные </w:t>
            </w:r>
            <w:r w:rsidR="002818DF">
              <w:rPr>
                <w:sz w:val="24"/>
              </w:rPr>
              <w:t xml:space="preserve">данные </w:t>
            </w:r>
          </w:p>
        </w:tc>
      </w:tr>
      <w:tr w:rsidR="00624ECD" w:rsidRPr="00EA2A06" w:rsidTr="00624ECD">
        <w:tc>
          <w:tcPr>
            <w:tcW w:w="1675" w:type="dxa"/>
          </w:tcPr>
          <w:p w:rsidR="00624ECD" w:rsidRPr="00EA2A06" w:rsidRDefault="00624ECD" w:rsidP="00287EA1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1904" w:type="dxa"/>
          </w:tcPr>
          <w:p w:rsidR="00624ECD" w:rsidRPr="00EA2A06" w:rsidRDefault="00624ECD" w:rsidP="00624ECD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Пациент получает </w:t>
            </w:r>
            <w:r w:rsidR="00DE7FBB">
              <w:rPr>
                <w:sz w:val="24"/>
              </w:rPr>
              <w:t>уведомление о поставленном диагнозе и назначения</w:t>
            </w:r>
          </w:p>
        </w:tc>
        <w:tc>
          <w:tcPr>
            <w:tcW w:w="2042" w:type="dxa"/>
          </w:tcPr>
          <w:p w:rsidR="00624ECD" w:rsidRPr="00EA2A06" w:rsidRDefault="00DE7FBB" w:rsidP="00287EA1">
            <w:pPr>
              <w:ind w:firstLine="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Пацент</w:t>
            </w:r>
            <w:proofErr w:type="spellEnd"/>
          </w:p>
        </w:tc>
        <w:tc>
          <w:tcPr>
            <w:tcW w:w="2185" w:type="dxa"/>
          </w:tcPr>
          <w:p w:rsidR="00624ECD" w:rsidRPr="00EA2A06" w:rsidRDefault="00DE7FBB" w:rsidP="0015576D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Пациент просматривает диагноз и назначения, добавляет </w:t>
            </w:r>
            <w:r w:rsidR="0015576D">
              <w:rPr>
                <w:sz w:val="24"/>
              </w:rPr>
              <w:t xml:space="preserve">их в </w:t>
            </w:r>
            <w:r>
              <w:rPr>
                <w:sz w:val="24"/>
              </w:rPr>
              <w:t>историю болезни  сво</w:t>
            </w:r>
            <w:r w:rsidR="0015576D">
              <w:rPr>
                <w:sz w:val="24"/>
              </w:rPr>
              <w:t xml:space="preserve">ей </w:t>
            </w:r>
            <w:proofErr w:type="spellStart"/>
            <w:r w:rsidR="0015576D">
              <w:rPr>
                <w:sz w:val="24"/>
              </w:rPr>
              <w:t>медицинсой</w:t>
            </w:r>
            <w:proofErr w:type="spellEnd"/>
            <w:r w:rsidR="0015576D">
              <w:rPr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 w:rsidR="0015576D">
              <w:rPr>
                <w:sz w:val="24"/>
              </w:rPr>
              <w:t>ы</w:t>
            </w:r>
          </w:p>
        </w:tc>
        <w:tc>
          <w:tcPr>
            <w:tcW w:w="2219" w:type="dxa"/>
          </w:tcPr>
          <w:p w:rsidR="00624ECD" w:rsidRDefault="00DE7FBB" w:rsidP="00DE7FBB">
            <w:pPr>
              <w:jc w:val="left"/>
              <w:rPr>
                <w:sz w:val="24"/>
              </w:rPr>
            </w:pPr>
            <w:r w:rsidRPr="00DE7FBB">
              <w:rPr>
                <w:sz w:val="24"/>
              </w:rPr>
              <w:t xml:space="preserve">Пациент </w:t>
            </w:r>
            <w:r>
              <w:rPr>
                <w:sz w:val="24"/>
              </w:rPr>
              <w:t>получает Push-</w:t>
            </w:r>
            <w:r w:rsidRPr="00DE7FBB">
              <w:rPr>
                <w:sz w:val="24"/>
              </w:rPr>
              <w:t xml:space="preserve">уведомление </w:t>
            </w:r>
            <w:r w:rsidR="00DB3226">
              <w:rPr>
                <w:sz w:val="24"/>
              </w:rPr>
              <w:t>о</w:t>
            </w:r>
            <w:r w:rsidRPr="00DE7FBB">
              <w:rPr>
                <w:sz w:val="24"/>
              </w:rPr>
              <w:t xml:space="preserve"> поставленном диагнозе и переход</w:t>
            </w:r>
            <w:r w:rsidR="005D4A04">
              <w:rPr>
                <w:sz w:val="24"/>
              </w:rPr>
              <w:t>ит</w:t>
            </w:r>
            <w:r w:rsidRPr="00DE7FBB">
              <w:rPr>
                <w:sz w:val="24"/>
              </w:rPr>
              <w:t xml:space="preserve"> в диалог</w:t>
            </w:r>
            <w:r w:rsidR="005D4A04">
              <w:rPr>
                <w:sz w:val="24"/>
              </w:rPr>
              <w:t xml:space="preserve"> с врачом</w:t>
            </w:r>
            <w:r w:rsidRPr="00DE7FBB">
              <w:rPr>
                <w:sz w:val="24"/>
              </w:rPr>
              <w:t xml:space="preserve">. </w:t>
            </w:r>
            <w:r>
              <w:rPr>
                <w:sz w:val="24"/>
              </w:rPr>
              <w:t>В списке д</w:t>
            </w:r>
            <w:r w:rsidR="00DB3226">
              <w:rPr>
                <w:sz w:val="24"/>
              </w:rPr>
              <w:t>и</w:t>
            </w:r>
            <w:r>
              <w:rPr>
                <w:sz w:val="24"/>
              </w:rPr>
              <w:t xml:space="preserve">алога отражается </w:t>
            </w:r>
            <w:r w:rsidR="00DB3226">
              <w:rPr>
                <w:sz w:val="24"/>
              </w:rPr>
              <w:t>д</w:t>
            </w:r>
            <w:r>
              <w:rPr>
                <w:sz w:val="24"/>
              </w:rPr>
              <w:t xml:space="preserve">иагноз, </w:t>
            </w:r>
            <w:r w:rsidR="00DB3226">
              <w:rPr>
                <w:sz w:val="24"/>
              </w:rPr>
              <w:t>н</w:t>
            </w:r>
            <w:r>
              <w:rPr>
                <w:sz w:val="24"/>
              </w:rPr>
              <w:t xml:space="preserve">азначения и </w:t>
            </w:r>
            <w:r w:rsidR="00DB3226">
              <w:rPr>
                <w:sz w:val="24"/>
              </w:rPr>
              <w:t>т</w:t>
            </w:r>
            <w:r>
              <w:rPr>
                <w:sz w:val="24"/>
              </w:rPr>
              <w:t xml:space="preserve">ребования по ведению дневника. </w:t>
            </w:r>
          </w:p>
          <w:p w:rsidR="00DE7FBB" w:rsidRDefault="00DE7FBB" w:rsidP="00DE7FBB">
            <w:pPr>
              <w:jc w:val="left"/>
              <w:rPr>
                <w:sz w:val="24"/>
              </w:rPr>
            </w:pPr>
            <w:r>
              <w:rPr>
                <w:sz w:val="24"/>
              </w:rPr>
              <w:t>Пациент копирует те</w:t>
            </w:r>
            <w:proofErr w:type="gramStart"/>
            <w:r>
              <w:rPr>
                <w:sz w:val="24"/>
              </w:rPr>
              <w:t>кст вр</w:t>
            </w:r>
            <w:proofErr w:type="gramEnd"/>
            <w:r>
              <w:rPr>
                <w:sz w:val="24"/>
              </w:rPr>
              <w:t xml:space="preserve">ача и добавляет </w:t>
            </w:r>
            <w:r w:rsidR="00DB3226">
              <w:rPr>
                <w:sz w:val="24"/>
              </w:rPr>
              <w:t xml:space="preserve">(или создает) </w:t>
            </w:r>
            <w:r>
              <w:rPr>
                <w:sz w:val="24"/>
              </w:rPr>
              <w:t>Историю болезни.</w:t>
            </w:r>
          </w:p>
          <w:p w:rsidR="00DE7FBB" w:rsidRPr="00DE7FBB" w:rsidRDefault="00DE7FBB" w:rsidP="00DE7FBB">
            <w:pPr>
              <w:jc w:val="left"/>
              <w:rPr>
                <w:sz w:val="24"/>
              </w:rPr>
            </w:pPr>
          </w:p>
        </w:tc>
      </w:tr>
    </w:tbl>
    <w:p w:rsidR="002818DF" w:rsidRDefault="002818DF" w:rsidP="002818DF"/>
    <w:p w:rsidR="000E0E58" w:rsidRDefault="000E0E58" w:rsidP="002818DF"/>
    <w:p w:rsidR="000E0E58" w:rsidRDefault="000E0E58" w:rsidP="002818DF"/>
    <w:p w:rsidR="000E0E58" w:rsidRDefault="000E0E58" w:rsidP="002818DF"/>
    <w:p w:rsidR="000E0E58" w:rsidRDefault="000E0E58" w:rsidP="002818DF"/>
    <w:p w:rsidR="000E0E58" w:rsidRDefault="000E0E58" w:rsidP="002818DF"/>
    <w:p w:rsidR="000E0E58" w:rsidRDefault="000E0E58" w:rsidP="002818DF"/>
    <w:p w:rsidR="000E0E58" w:rsidRDefault="000E0E58" w:rsidP="002818DF"/>
    <w:p w:rsidR="000E0E58" w:rsidRDefault="000E0E58" w:rsidP="002818DF"/>
    <w:p w:rsidR="000E0E58" w:rsidRDefault="000E0E58" w:rsidP="002818DF"/>
    <w:p w:rsidR="000E0E58" w:rsidRDefault="000E0E58" w:rsidP="002818DF"/>
    <w:p w:rsidR="000E0E58" w:rsidRDefault="000E0E58" w:rsidP="002818DF"/>
    <w:p w:rsidR="000E0E58" w:rsidRDefault="000E0E58" w:rsidP="002818DF"/>
    <w:p w:rsidR="000E0E58" w:rsidRDefault="000E0E58" w:rsidP="002818DF"/>
    <w:p w:rsidR="0057525F" w:rsidRDefault="0057525F" w:rsidP="0057525F">
      <w:r>
        <w:t>Рисунок 4.  Карточка клинического эпизода</w:t>
      </w:r>
    </w:p>
    <w:p w:rsidR="000E0E58" w:rsidRDefault="000E0E58" w:rsidP="0057525F">
      <w:r>
        <w:rPr>
          <w:noProof/>
        </w:rPr>
        <w:drawing>
          <wp:inline distT="0" distB="0" distL="0" distR="0">
            <wp:extent cx="3571875" cy="7734300"/>
            <wp:effectExtent l="19050" t="0" r="9525" b="0"/>
            <wp:docPr id="15" name="Рисунок 14" descr="История болезни@3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тория болезни@3x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25F" w:rsidRDefault="0057525F" w:rsidP="0057525F">
      <w:hyperlink r:id="rId17" w:history="1">
        <w:r>
          <w:rPr>
            <w:rStyle w:val="af6"/>
          </w:rPr>
          <w:t>https://xd.adobe.com/view/de809b66-2c8e-4510-5587-0f226c53811f-a8b1/screen/66613879-10b4-40f9-8b3f-86f7e4ebcaee/-</w:t>
        </w:r>
      </w:hyperlink>
    </w:p>
    <w:p w:rsidR="0057525F" w:rsidRDefault="0057525F" w:rsidP="0057525F"/>
    <w:p w:rsidR="000E0E58" w:rsidRDefault="000E0E58" w:rsidP="0057525F"/>
    <w:p w:rsidR="0057525F" w:rsidRDefault="0057525F" w:rsidP="0057525F">
      <w:r>
        <w:t>Рисунок 5. Добавление документов в приложение</w:t>
      </w:r>
    </w:p>
    <w:p w:rsidR="000E0E58" w:rsidRDefault="000E0E58" w:rsidP="0057525F"/>
    <w:p w:rsidR="000E0E58" w:rsidRDefault="000E0E58" w:rsidP="0057525F">
      <w:r>
        <w:rPr>
          <w:noProof/>
        </w:rPr>
        <w:drawing>
          <wp:inline distT="0" distB="0" distL="0" distR="0">
            <wp:extent cx="3571875" cy="7734300"/>
            <wp:effectExtent l="19050" t="0" r="9525" b="0"/>
            <wp:docPr id="16" name="Рисунок 15" descr="мессенджер – свай по вложению@3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сенджер – свай по вложению@3x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25F" w:rsidRDefault="0057525F" w:rsidP="0057525F">
      <w:hyperlink r:id="rId19" w:history="1">
        <w:r>
          <w:rPr>
            <w:rStyle w:val="af6"/>
          </w:rPr>
          <w:t>https://xd.adobe.com/view/de809b66-2c8e-4510-5587-0f226c53811f-a8b1/screen/18d4ad84-f26d-44fe-ae2d-79fd8cbcd1bb/-</w:t>
        </w:r>
      </w:hyperlink>
    </w:p>
    <w:p w:rsidR="0057525F" w:rsidRDefault="0057525F" w:rsidP="0057525F"/>
    <w:p w:rsidR="0057525F" w:rsidRPr="0057525F" w:rsidRDefault="0057525F" w:rsidP="002818DF"/>
    <w:p w:rsidR="00E57560" w:rsidRPr="00EA2A06" w:rsidRDefault="00E57560" w:rsidP="00E57560">
      <w:pPr>
        <w:pStyle w:val="affff"/>
        <w:rPr>
          <w:rFonts w:ascii="Times New Roman" w:hAnsi="Times New Roman"/>
        </w:rPr>
      </w:pPr>
    </w:p>
    <w:p w:rsidR="002818DF" w:rsidRPr="00EA2A06" w:rsidRDefault="002818DF" w:rsidP="002818DF">
      <w:pPr>
        <w:pStyle w:val="21"/>
        <w:rPr>
          <w:rFonts w:cs="Times New Roman"/>
        </w:rPr>
      </w:pPr>
      <w:bookmarkStart w:id="12" w:name="_Toc36499630"/>
      <w:proofErr w:type="spellStart"/>
      <w:r>
        <w:rPr>
          <w:rFonts w:cs="Times New Roman"/>
          <w:lang w:val="en-US"/>
        </w:rPr>
        <w:t>Ведения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дневника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пациентом</w:t>
      </w:r>
      <w:bookmarkEnd w:id="12"/>
      <w:proofErr w:type="spellEnd"/>
    </w:p>
    <w:tbl>
      <w:tblPr>
        <w:tblStyle w:val="af1"/>
        <w:tblW w:w="0" w:type="auto"/>
        <w:tblLook w:val="04A0"/>
      </w:tblPr>
      <w:tblGrid>
        <w:gridCol w:w="1675"/>
        <w:gridCol w:w="1904"/>
        <w:gridCol w:w="2042"/>
        <w:gridCol w:w="2185"/>
        <w:gridCol w:w="2219"/>
      </w:tblGrid>
      <w:tr w:rsidR="002818DF" w:rsidRPr="00EA2A06" w:rsidTr="000E0E58">
        <w:trPr>
          <w:cnfStyle w:val="100000000000"/>
        </w:trPr>
        <w:tc>
          <w:tcPr>
            <w:tcW w:w="1675" w:type="dxa"/>
          </w:tcPr>
          <w:p w:rsidR="002818DF" w:rsidRPr="00EA2A06" w:rsidRDefault="002818DF" w:rsidP="000E0E58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904" w:type="dxa"/>
          </w:tcPr>
          <w:p w:rsidR="002818DF" w:rsidRPr="00EA2A06" w:rsidRDefault="002818DF" w:rsidP="000E0E58">
            <w:pPr>
              <w:ind w:firstLine="0"/>
              <w:jc w:val="left"/>
              <w:rPr>
                <w:sz w:val="24"/>
              </w:rPr>
            </w:pPr>
            <w:r w:rsidRPr="00EA2A06">
              <w:rPr>
                <w:sz w:val="24"/>
              </w:rPr>
              <w:t>Событие</w:t>
            </w:r>
          </w:p>
        </w:tc>
        <w:tc>
          <w:tcPr>
            <w:tcW w:w="2042" w:type="dxa"/>
          </w:tcPr>
          <w:p w:rsidR="002818DF" w:rsidRPr="00EA2A06" w:rsidRDefault="002818DF" w:rsidP="000E0E58">
            <w:pPr>
              <w:ind w:firstLine="0"/>
              <w:jc w:val="left"/>
              <w:rPr>
                <w:sz w:val="24"/>
              </w:rPr>
            </w:pPr>
            <w:r w:rsidRPr="00EA2A06">
              <w:rPr>
                <w:sz w:val="24"/>
              </w:rPr>
              <w:t>Роль</w:t>
            </w:r>
          </w:p>
        </w:tc>
        <w:tc>
          <w:tcPr>
            <w:tcW w:w="2185" w:type="dxa"/>
          </w:tcPr>
          <w:p w:rsidR="002818DF" w:rsidRPr="00EA2A06" w:rsidRDefault="002818DF" w:rsidP="000E0E58">
            <w:pPr>
              <w:ind w:firstLine="0"/>
              <w:jc w:val="left"/>
              <w:rPr>
                <w:sz w:val="24"/>
              </w:rPr>
            </w:pPr>
            <w:r w:rsidRPr="00EA2A06">
              <w:rPr>
                <w:sz w:val="24"/>
              </w:rPr>
              <w:t>Действие</w:t>
            </w:r>
          </w:p>
        </w:tc>
        <w:tc>
          <w:tcPr>
            <w:tcW w:w="2219" w:type="dxa"/>
          </w:tcPr>
          <w:p w:rsidR="002818DF" w:rsidRPr="00EA2A06" w:rsidRDefault="002818DF" w:rsidP="000E0E58">
            <w:pPr>
              <w:ind w:firstLine="0"/>
              <w:jc w:val="left"/>
              <w:rPr>
                <w:sz w:val="24"/>
              </w:rPr>
            </w:pPr>
            <w:r w:rsidRPr="00EA2A06">
              <w:rPr>
                <w:sz w:val="24"/>
              </w:rPr>
              <w:t>Сценарий</w:t>
            </w:r>
          </w:p>
        </w:tc>
      </w:tr>
      <w:tr w:rsidR="002818DF" w:rsidRPr="00EA2A06" w:rsidTr="000E0E58">
        <w:tc>
          <w:tcPr>
            <w:tcW w:w="1675" w:type="dxa"/>
          </w:tcPr>
          <w:p w:rsidR="002818DF" w:rsidRPr="00EA2A06" w:rsidRDefault="002818DF" w:rsidP="000E0E58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4" w:type="dxa"/>
          </w:tcPr>
          <w:p w:rsidR="002818DF" w:rsidRPr="00EA2A06" w:rsidRDefault="007A4127" w:rsidP="00DB3226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Происходит событие в процессе лечени</w:t>
            </w:r>
            <w:r w:rsidR="00DB3226">
              <w:rPr>
                <w:sz w:val="24"/>
              </w:rPr>
              <w:t>я</w:t>
            </w:r>
            <w:r>
              <w:rPr>
                <w:sz w:val="24"/>
              </w:rPr>
              <w:t xml:space="preserve"> или приходит напоминание о необходимости внести данные в дневник</w:t>
            </w:r>
          </w:p>
        </w:tc>
        <w:tc>
          <w:tcPr>
            <w:tcW w:w="2042" w:type="dxa"/>
          </w:tcPr>
          <w:p w:rsidR="002818DF" w:rsidRPr="00EA2A06" w:rsidRDefault="007A4127" w:rsidP="000E0E58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Пациент</w:t>
            </w:r>
          </w:p>
        </w:tc>
        <w:tc>
          <w:tcPr>
            <w:tcW w:w="2185" w:type="dxa"/>
          </w:tcPr>
          <w:p w:rsidR="002818DF" w:rsidRPr="00EA2A06" w:rsidRDefault="007A4127" w:rsidP="005528E7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Пациент </w:t>
            </w:r>
            <w:r w:rsidR="005528E7">
              <w:rPr>
                <w:sz w:val="24"/>
              </w:rPr>
              <w:t>создает запись дневника и прикладывает текст и вложения</w:t>
            </w:r>
          </w:p>
        </w:tc>
        <w:tc>
          <w:tcPr>
            <w:tcW w:w="2219" w:type="dxa"/>
          </w:tcPr>
          <w:p w:rsidR="002818DF" w:rsidRDefault="005528E7" w:rsidP="005528E7">
            <w:pPr>
              <w:jc w:val="left"/>
              <w:rPr>
                <w:sz w:val="24"/>
              </w:rPr>
            </w:pPr>
            <w:r>
              <w:rPr>
                <w:sz w:val="24"/>
              </w:rPr>
              <w:t xml:space="preserve">Пациент находит нужный клинический эпизод и добавляет данные по своему состоянию или принятым лекарствам в виде </w:t>
            </w:r>
            <w:r w:rsidR="00DB3226">
              <w:rPr>
                <w:sz w:val="24"/>
              </w:rPr>
              <w:t>сообщений типа</w:t>
            </w:r>
            <w:r>
              <w:rPr>
                <w:sz w:val="24"/>
              </w:rPr>
              <w:t xml:space="preserve"> </w:t>
            </w:r>
            <w:r w:rsidR="00DB3226">
              <w:rPr>
                <w:sz w:val="24"/>
              </w:rPr>
              <w:t>д</w:t>
            </w:r>
            <w:r>
              <w:rPr>
                <w:sz w:val="24"/>
              </w:rPr>
              <w:t>невника</w:t>
            </w:r>
            <w:r w:rsidR="00DB3226">
              <w:rPr>
                <w:sz w:val="24"/>
              </w:rPr>
              <w:t xml:space="preserve"> (выделяется текстом)</w:t>
            </w:r>
            <w:r>
              <w:rPr>
                <w:sz w:val="24"/>
              </w:rPr>
              <w:t>.</w:t>
            </w:r>
          </w:p>
          <w:p w:rsidR="005528E7" w:rsidRPr="00624ECD" w:rsidRDefault="005528E7" w:rsidP="005528E7">
            <w:pPr>
              <w:jc w:val="left"/>
              <w:rPr>
                <w:sz w:val="24"/>
              </w:rPr>
            </w:pPr>
          </w:p>
        </w:tc>
      </w:tr>
      <w:tr w:rsidR="002818DF" w:rsidRPr="00EA2A06" w:rsidTr="000E0E58">
        <w:tc>
          <w:tcPr>
            <w:tcW w:w="1675" w:type="dxa"/>
          </w:tcPr>
          <w:p w:rsidR="002818DF" w:rsidRPr="00EA2A06" w:rsidRDefault="002818DF" w:rsidP="000E0E58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 w:rsidR="002818DF" w:rsidRPr="00EA2A06" w:rsidRDefault="005528E7" w:rsidP="000E0E58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Врач получает уведомления о новой записи дневника</w:t>
            </w:r>
          </w:p>
        </w:tc>
        <w:tc>
          <w:tcPr>
            <w:tcW w:w="2042" w:type="dxa"/>
          </w:tcPr>
          <w:p w:rsidR="002818DF" w:rsidRPr="00EA2A06" w:rsidRDefault="005528E7" w:rsidP="000E0E58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Врач</w:t>
            </w:r>
          </w:p>
        </w:tc>
        <w:tc>
          <w:tcPr>
            <w:tcW w:w="2185" w:type="dxa"/>
          </w:tcPr>
          <w:p w:rsidR="002818DF" w:rsidRPr="00EA2A06" w:rsidRDefault="005528E7" w:rsidP="000E0E58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Врач переход в диалог с </w:t>
            </w:r>
            <w:proofErr w:type="spellStart"/>
            <w:r>
              <w:rPr>
                <w:sz w:val="24"/>
              </w:rPr>
              <w:t>пациентм</w:t>
            </w:r>
            <w:proofErr w:type="spellEnd"/>
          </w:p>
        </w:tc>
        <w:tc>
          <w:tcPr>
            <w:tcW w:w="2219" w:type="dxa"/>
          </w:tcPr>
          <w:p w:rsidR="002818DF" w:rsidRPr="00DE7FBB" w:rsidRDefault="002818DF" w:rsidP="005D4A04">
            <w:pPr>
              <w:jc w:val="left"/>
              <w:rPr>
                <w:sz w:val="24"/>
              </w:rPr>
            </w:pPr>
            <w:r w:rsidRPr="00DE7FBB">
              <w:rPr>
                <w:sz w:val="24"/>
              </w:rPr>
              <w:t xml:space="preserve">Пациент </w:t>
            </w:r>
            <w:r>
              <w:rPr>
                <w:sz w:val="24"/>
              </w:rPr>
              <w:t>получает Push-</w:t>
            </w:r>
            <w:r w:rsidRPr="00DE7FBB">
              <w:rPr>
                <w:sz w:val="24"/>
              </w:rPr>
              <w:t xml:space="preserve">уведомление и поставленном </w:t>
            </w:r>
            <w:proofErr w:type="gramStart"/>
            <w:r w:rsidRPr="00DE7FBB">
              <w:rPr>
                <w:sz w:val="24"/>
              </w:rPr>
              <w:t>диагнозе</w:t>
            </w:r>
            <w:proofErr w:type="gramEnd"/>
            <w:r w:rsidRPr="00DE7FBB">
              <w:rPr>
                <w:sz w:val="24"/>
              </w:rPr>
              <w:t xml:space="preserve"> и переход в диалог. </w:t>
            </w:r>
            <w:r>
              <w:rPr>
                <w:sz w:val="24"/>
              </w:rPr>
              <w:t>В списке д</w:t>
            </w:r>
            <w:r w:rsidR="005D4A04">
              <w:rPr>
                <w:sz w:val="24"/>
              </w:rPr>
              <w:t>и</w:t>
            </w:r>
            <w:r>
              <w:rPr>
                <w:sz w:val="24"/>
              </w:rPr>
              <w:t xml:space="preserve">алога отражается </w:t>
            </w:r>
            <w:r w:rsidR="005D4A04">
              <w:rPr>
                <w:sz w:val="24"/>
              </w:rPr>
              <w:t>последняя запись Дневника пациента</w:t>
            </w:r>
          </w:p>
        </w:tc>
      </w:tr>
    </w:tbl>
    <w:p w:rsidR="002818DF" w:rsidRDefault="002818DF" w:rsidP="002818DF"/>
    <w:p w:rsidR="000E0E58" w:rsidRDefault="000E0E58" w:rsidP="002818DF"/>
    <w:p w:rsidR="000E0E58" w:rsidRDefault="000E0E58" w:rsidP="002818DF"/>
    <w:p w:rsidR="000E0E58" w:rsidRDefault="000E0E58" w:rsidP="002818DF"/>
    <w:p w:rsidR="000E0E58" w:rsidRDefault="000E0E58" w:rsidP="002818DF"/>
    <w:p w:rsidR="000E0E58" w:rsidRDefault="000E0E58" w:rsidP="002818DF"/>
    <w:p w:rsidR="000E0E58" w:rsidRDefault="000E0E58" w:rsidP="002818DF"/>
    <w:p w:rsidR="000E0E58" w:rsidRDefault="000E0E58" w:rsidP="002818DF"/>
    <w:p w:rsidR="0057525F" w:rsidRDefault="0057525F" w:rsidP="0057525F">
      <w:r>
        <w:t>Рисунок 6.Меню клинического эпизода</w:t>
      </w:r>
    </w:p>
    <w:p w:rsidR="000E0E58" w:rsidRDefault="000E0E58" w:rsidP="0057525F">
      <w:r>
        <w:rPr>
          <w:noProof/>
        </w:rPr>
        <w:drawing>
          <wp:inline distT="0" distB="0" distL="0" distR="0">
            <wp:extent cx="3571875" cy="7734300"/>
            <wp:effectExtent l="19050" t="0" r="9525" b="0"/>
            <wp:docPr id="17" name="Рисунок 16" descr="мессенджер – выбор сообщений@3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сенджер – выбор сообщений@3x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25F" w:rsidRDefault="0057525F" w:rsidP="0057525F">
      <w:hyperlink r:id="rId21" w:history="1">
        <w:r>
          <w:rPr>
            <w:rStyle w:val="af6"/>
          </w:rPr>
          <w:t>https://xd.adobe.com/view/de809b66-2c8e-4510-5587-0f226c53811f-a8b1/screen/4096fe17-0e2d-4e8d-a2d3-30505b2cb61b/-</w:t>
        </w:r>
      </w:hyperlink>
    </w:p>
    <w:p w:rsidR="0057525F" w:rsidRDefault="0057525F" w:rsidP="002818DF"/>
    <w:p w:rsidR="00F057AE" w:rsidRPr="00EA2A06" w:rsidRDefault="00F057AE" w:rsidP="00F057AE">
      <w:pPr>
        <w:pStyle w:val="21"/>
        <w:rPr>
          <w:rFonts w:cs="Times New Roman"/>
        </w:rPr>
      </w:pPr>
      <w:bookmarkStart w:id="13" w:name="_Toc36499631"/>
      <w:r>
        <w:rPr>
          <w:rFonts w:cs="Times New Roman"/>
        </w:rPr>
        <w:t>Закрытие клинического эпиз</w:t>
      </w:r>
      <w:r w:rsidR="00746562">
        <w:rPr>
          <w:rFonts w:cs="Times New Roman"/>
        </w:rPr>
        <w:t>ода</w:t>
      </w:r>
      <w:bookmarkEnd w:id="13"/>
    </w:p>
    <w:tbl>
      <w:tblPr>
        <w:tblStyle w:val="af1"/>
        <w:tblW w:w="0" w:type="auto"/>
        <w:tblLook w:val="04A0"/>
      </w:tblPr>
      <w:tblGrid>
        <w:gridCol w:w="1675"/>
        <w:gridCol w:w="1904"/>
        <w:gridCol w:w="2042"/>
        <w:gridCol w:w="2185"/>
        <w:gridCol w:w="2219"/>
      </w:tblGrid>
      <w:tr w:rsidR="00F057AE" w:rsidRPr="00EA2A06" w:rsidTr="000E0E58">
        <w:trPr>
          <w:cnfStyle w:val="100000000000"/>
        </w:trPr>
        <w:tc>
          <w:tcPr>
            <w:tcW w:w="1675" w:type="dxa"/>
          </w:tcPr>
          <w:p w:rsidR="00F057AE" w:rsidRPr="00EA2A06" w:rsidRDefault="00F057AE" w:rsidP="000E0E58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904" w:type="dxa"/>
          </w:tcPr>
          <w:p w:rsidR="00F057AE" w:rsidRPr="00EA2A06" w:rsidRDefault="00F057AE" w:rsidP="000E0E58">
            <w:pPr>
              <w:ind w:firstLine="0"/>
              <w:jc w:val="left"/>
              <w:rPr>
                <w:sz w:val="24"/>
              </w:rPr>
            </w:pPr>
            <w:r w:rsidRPr="00EA2A06">
              <w:rPr>
                <w:sz w:val="24"/>
              </w:rPr>
              <w:t>Событие</w:t>
            </w:r>
          </w:p>
        </w:tc>
        <w:tc>
          <w:tcPr>
            <w:tcW w:w="2042" w:type="dxa"/>
          </w:tcPr>
          <w:p w:rsidR="00F057AE" w:rsidRPr="00EA2A06" w:rsidRDefault="00F057AE" w:rsidP="000E0E58">
            <w:pPr>
              <w:ind w:firstLine="0"/>
              <w:jc w:val="left"/>
              <w:rPr>
                <w:sz w:val="24"/>
              </w:rPr>
            </w:pPr>
            <w:r w:rsidRPr="00EA2A06">
              <w:rPr>
                <w:sz w:val="24"/>
              </w:rPr>
              <w:t>Роль</w:t>
            </w:r>
          </w:p>
        </w:tc>
        <w:tc>
          <w:tcPr>
            <w:tcW w:w="2185" w:type="dxa"/>
          </w:tcPr>
          <w:p w:rsidR="00F057AE" w:rsidRPr="00EA2A06" w:rsidRDefault="00F057AE" w:rsidP="000E0E58">
            <w:pPr>
              <w:ind w:firstLine="0"/>
              <w:jc w:val="left"/>
              <w:rPr>
                <w:sz w:val="24"/>
              </w:rPr>
            </w:pPr>
            <w:r w:rsidRPr="00EA2A06">
              <w:rPr>
                <w:sz w:val="24"/>
              </w:rPr>
              <w:t>Действие</w:t>
            </w:r>
          </w:p>
        </w:tc>
        <w:tc>
          <w:tcPr>
            <w:tcW w:w="2219" w:type="dxa"/>
          </w:tcPr>
          <w:p w:rsidR="00F057AE" w:rsidRPr="00EA2A06" w:rsidRDefault="00F057AE" w:rsidP="000E0E58">
            <w:pPr>
              <w:ind w:firstLine="0"/>
              <w:jc w:val="left"/>
              <w:rPr>
                <w:sz w:val="24"/>
              </w:rPr>
            </w:pPr>
            <w:r w:rsidRPr="00EA2A06">
              <w:rPr>
                <w:sz w:val="24"/>
              </w:rPr>
              <w:t>Сценарий</w:t>
            </w:r>
          </w:p>
        </w:tc>
      </w:tr>
      <w:tr w:rsidR="00F057AE" w:rsidRPr="00EA2A06" w:rsidTr="000E0E58">
        <w:tc>
          <w:tcPr>
            <w:tcW w:w="1675" w:type="dxa"/>
          </w:tcPr>
          <w:p w:rsidR="00F057AE" w:rsidRPr="00EA2A06" w:rsidRDefault="00F057AE" w:rsidP="000E0E58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4" w:type="dxa"/>
          </w:tcPr>
          <w:p w:rsidR="00F057AE" w:rsidRPr="00746562" w:rsidRDefault="00746562" w:rsidP="000E0E58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Проблема с пациентом решена или передана другому врачу</w:t>
            </w:r>
          </w:p>
        </w:tc>
        <w:tc>
          <w:tcPr>
            <w:tcW w:w="2042" w:type="dxa"/>
          </w:tcPr>
          <w:p w:rsidR="00F057AE" w:rsidRPr="00EA2A06" w:rsidRDefault="00746562" w:rsidP="000E0E58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Врач</w:t>
            </w:r>
          </w:p>
        </w:tc>
        <w:tc>
          <w:tcPr>
            <w:tcW w:w="2185" w:type="dxa"/>
          </w:tcPr>
          <w:p w:rsidR="00F057AE" w:rsidRPr="00EA2A06" w:rsidRDefault="00281264" w:rsidP="000E0E58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Врач переходит в Клинический эпизод и зак</w:t>
            </w:r>
            <w:r w:rsidR="00645A7A">
              <w:rPr>
                <w:sz w:val="24"/>
              </w:rPr>
              <w:t>рывает</w:t>
            </w:r>
          </w:p>
        </w:tc>
        <w:tc>
          <w:tcPr>
            <w:tcW w:w="2219" w:type="dxa"/>
          </w:tcPr>
          <w:p w:rsidR="00F057AE" w:rsidRPr="00624ECD" w:rsidRDefault="00645A7A" w:rsidP="000E0E58">
            <w:pPr>
              <w:jc w:val="left"/>
              <w:rPr>
                <w:sz w:val="24"/>
              </w:rPr>
            </w:pPr>
            <w:r>
              <w:rPr>
                <w:sz w:val="24"/>
              </w:rPr>
              <w:t>Врач находит в списке нужный клинический эпизод, копирует необходимые данные в медицинскую карту пациента и выбирает действие</w:t>
            </w:r>
            <w:proofErr w:type="gramStart"/>
            <w:r>
              <w:rPr>
                <w:sz w:val="24"/>
              </w:rPr>
              <w:t xml:space="preserve"> З</w:t>
            </w:r>
            <w:proofErr w:type="gramEnd"/>
            <w:r>
              <w:rPr>
                <w:sz w:val="24"/>
              </w:rPr>
              <w:t>акрыть</w:t>
            </w:r>
          </w:p>
        </w:tc>
      </w:tr>
      <w:tr w:rsidR="00281264" w:rsidRPr="00EA2A06" w:rsidTr="000E0E58">
        <w:tc>
          <w:tcPr>
            <w:tcW w:w="1675" w:type="dxa"/>
          </w:tcPr>
          <w:p w:rsidR="00281264" w:rsidRDefault="00281264" w:rsidP="000E0E58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4" w:type="dxa"/>
          </w:tcPr>
          <w:p w:rsidR="00281264" w:rsidRDefault="00281264" w:rsidP="000E0E58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Пациент</w:t>
            </w:r>
            <w:r w:rsidR="00645A7A">
              <w:rPr>
                <w:sz w:val="24"/>
              </w:rPr>
              <w:t xml:space="preserve"> решил свою проблему или выбрал другого врача</w:t>
            </w:r>
          </w:p>
        </w:tc>
        <w:tc>
          <w:tcPr>
            <w:tcW w:w="2042" w:type="dxa"/>
          </w:tcPr>
          <w:p w:rsidR="00281264" w:rsidRDefault="00645A7A" w:rsidP="000E0E58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Пациент</w:t>
            </w:r>
          </w:p>
        </w:tc>
        <w:tc>
          <w:tcPr>
            <w:tcW w:w="2185" w:type="dxa"/>
          </w:tcPr>
          <w:p w:rsidR="00281264" w:rsidRDefault="00645A7A" w:rsidP="000E0E58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Пациент переходит в клинический эпизод и закрывает</w:t>
            </w:r>
          </w:p>
        </w:tc>
        <w:tc>
          <w:tcPr>
            <w:tcW w:w="2219" w:type="dxa"/>
          </w:tcPr>
          <w:p w:rsidR="00281264" w:rsidRPr="00624ECD" w:rsidRDefault="00645A7A" w:rsidP="00645A7A">
            <w:pPr>
              <w:jc w:val="left"/>
              <w:rPr>
                <w:sz w:val="24"/>
              </w:rPr>
            </w:pPr>
            <w:r>
              <w:rPr>
                <w:sz w:val="24"/>
              </w:rPr>
              <w:t>Пациент находит в списке нужный клинический эпизод, копирует необходимые данные в свою историю болезни и выбирает действие</w:t>
            </w:r>
            <w:proofErr w:type="gramStart"/>
            <w:r>
              <w:rPr>
                <w:sz w:val="24"/>
              </w:rPr>
              <w:t xml:space="preserve"> З</w:t>
            </w:r>
            <w:proofErr w:type="gramEnd"/>
            <w:r>
              <w:rPr>
                <w:sz w:val="24"/>
              </w:rPr>
              <w:t>акрыть</w:t>
            </w:r>
          </w:p>
        </w:tc>
      </w:tr>
    </w:tbl>
    <w:p w:rsidR="00F057AE" w:rsidRDefault="00F057AE" w:rsidP="00F057AE"/>
    <w:p w:rsidR="007948D6" w:rsidRPr="00EA2A06" w:rsidRDefault="0057525F" w:rsidP="007948D6">
      <w:pPr>
        <w:pStyle w:val="21"/>
        <w:rPr>
          <w:rFonts w:cs="Times New Roman"/>
        </w:rPr>
      </w:pPr>
      <w:bookmarkStart w:id="14" w:name="_Toc36499632"/>
      <w:r>
        <w:rPr>
          <w:rFonts w:cs="Times New Roman"/>
        </w:rPr>
        <w:t xml:space="preserve">Навигация в приложении и </w:t>
      </w:r>
      <w:r w:rsidR="00DB3226">
        <w:rPr>
          <w:rFonts w:cs="Times New Roman"/>
        </w:rPr>
        <w:t>карточка врач</w:t>
      </w:r>
      <w:proofErr w:type="gramStart"/>
      <w:r w:rsidR="00DB3226">
        <w:rPr>
          <w:rFonts w:cs="Times New Roman"/>
        </w:rPr>
        <w:t>а(</w:t>
      </w:r>
      <w:proofErr w:type="gramEnd"/>
      <w:r w:rsidR="00DB3226">
        <w:rPr>
          <w:rFonts w:cs="Times New Roman"/>
        </w:rPr>
        <w:t>пациента)</w:t>
      </w:r>
      <w:bookmarkEnd w:id="14"/>
    </w:p>
    <w:p w:rsidR="007948D6" w:rsidRDefault="007948D6" w:rsidP="00F057AE"/>
    <w:p w:rsidR="007948D6" w:rsidRDefault="007948D6" w:rsidP="00F057AE">
      <w:r>
        <w:t xml:space="preserve">Рисунок </w:t>
      </w:r>
      <w:r w:rsidR="00281264">
        <w:t>7</w:t>
      </w:r>
      <w:r>
        <w:t>. Меню приложения</w:t>
      </w:r>
    </w:p>
    <w:p w:rsidR="007948D6" w:rsidRDefault="007948D6" w:rsidP="00F057AE"/>
    <w:p w:rsidR="007948D6" w:rsidRDefault="00F55ED7" w:rsidP="00F057AE">
      <w:r>
        <w:rPr>
          <w:noProof/>
        </w:rPr>
        <w:lastRenderedPageBreak/>
        <w:drawing>
          <wp:inline distT="0" distB="0" distL="0" distR="0">
            <wp:extent cx="3571875" cy="7734300"/>
            <wp:effectExtent l="19050" t="0" r="9525" b="0"/>
            <wp:docPr id="11" name="Рисунок 10" descr="Главное Меню@3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вное Меню@3x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8D6" w:rsidRDefault="007948D6" w:rsidP="00F057AE">
      <w:hyperlink r:id="rId23" w:history="1">
        <w:r>
          <w:rPr>
            <w:rStyle w:val="af6"/>
          </w:rPr>
          <w:t>https://xd.adobe.com/view/de809b66-2c8e-4510-5587-0f226c53811f-a8b1/</w:t>
        </w:r>
      </w:hyperlink>
    </w:p>
    <w:p w:rsidR="007948D6" w:rsidRDefault="007948D6" w:rsidP="007948D6"/>
    <w:p w:rsidR="0057525F" w:rsidRDefault="0057525F" w:rsidP="0057525F">
      <w:r>
        <w:t xml:space="preserve">Рисунок </w:t>
      </w:r>
      <w:r w:rsidR="00281264">
        <w:t>8</w:t>
      </w:r>
      <w:r>
        <w:t>. Список файлы</w:t>
      </w:r>
    </w:p>
    <w:p w:rsidR="0057525F" w:rsidRDefault="00B77FCC" w:rsidP="007948D6">
      <w:r>
        <w:rPr>
          <w:noProof/>
        </w:rPr>
        <w:lastRenderedPageBreak/>
        <w:drawing>
          <wp:inline distT="0" distB="0" distL="0" distR="0">
            <wp:extent cx="3571875" cy="7734300"/>
            <wp:effectExtent l="19050" t="0" r="9525" b="0"/>
            <wp:docPr id="18" name="Рисунок 17" descr="Список файлов пользователя@3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исок файлов пользователя@3x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8D6" w:rsidRDefault="0057525F" w:rsidP="007948D6">
      <w:hyperlink r:id="rId25" w:history="1">
        <w:r>
          <w:rPr>
            <w:rStyle w:val="af6"/>
          </w:rPr>
          <w:t>https://xd.adobe.com/view/de809b66-2c8e-4510-5587-0f226c53811f-a8b1/screen/bac0b86c-adf2-4471-b31e-4d5a980b576a/-</w:t>
        </w:r>
      </w:hyperlink>
    </w:p>
    <w:p w:rsidR="007948D6" w:rsidRDefault="007948D6" w:rsidP="007948D6"/>
    <w:p w:rsidR="007948D6" w:rsidRDefault="007948D6" w:rsidP="007948D6"/>
    <w:p w:rsidR="007948D6" w:rsidRDefault="007948D6" w:rsidP="007948D6"/>
    <w:p w:rsidR="007948D6" w:rsidRDefault="007948D6" w:rsidP="007948D6"/>
    <w:p w:rsidR="007948D6" w:rsidRDefault="007948D6" w:rsidP="007948D6"/>
    <w:p w:rsidR="007948D6" w:rsidRDefault="007948D6" w:rsidP="007948D6"/>
    <w:p w:rsidR="007948D6" w:rsidRDefault="007948D6" w:rsidP="007948D6"/>
    <w:p w:rsidR="007948D6" w:rsidRDefault="007948D6" w:rsidP="007948D6"/>
    <w:p w:rsidR="007948D6" w:rsidRDefault="007948D6" w:rsidP="007948D6"/>
    <w:p w:rsidR="007948D6" w:rsidRDefault="007948D6" w:rsidP="007948D6"/>
    <w:p w:rsidR="007948D6" w:rsidRDefault="007948D6" w:rsidP="007948D6">
      <w:r>
        <w:t xml:space="preserve">Рисунок </w:t>
      </w:r>
      <w:r w:rsidR="00281264">
        <w:t>9</w:t>
      </w:r>
      <w:r>
        <w:t>. Профиль врача</w:t>
      </w:r>
    </w:p>
    <w:p w:rsidR="007948D6" w:rsidRDefault="00B77FCC" w:rsidP="007948D6">
      <w:r>
        <w:rPr>
          <w:noProof/>
        </w:rPr>
        <w:lastRenderedPageBreak/>
        <w:drawing>
          <wp:inline distT="0" distB="0" distL="0" distR="0">
            <wp:extent cx="3571875" cy="7734300"/>
            <wp:effectExtent l="19050" t="0" r="9525" b="0"/>
            <wp:docPr id="19" name="Рисунок 18" descr="Профиль врача@3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филь врача@3x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8D6" w:rsidRDefault="007948D6" w:rsidP="00F057AE"/>
    <w:p w:rsidR="007948D6" w:rsidRDefault="007948D6" w:rsidP="00F057AE">
      <w:hyperlink r:id="rId27" w:history="1">
        <w:r>
          <w:rPr>
            <w:rStyle w:val="af6"/>
          </w:rPr>
          <w:t>https://xd.adobe.com/view/de809b66-2c8e-4510-5587-0f226c53811f-a8b1/screen/f058d1e0-4c6e-4315-a941-b38f458d36a1/-</w:t>
        </w:r>
      </w:hyperlink>
    </w:p>
    <w:p w:rsidR="007948D6" w:rsidRDefault="007948D6" w:rsidP="00F057AE"/>
    <w:p w:rsidR="007948D6" w:rsidRDefault="007948D6" w:rsidP="007948D6">
      <w:r>
        <w:t xml:space="preserve">Рисунок </w:t>
      </w:r>
      <w:r w:rsidR="00281264">
        <w:t>10</w:t>
      </w:r>
      <w:r>
        <w:t>. Профиль пациента</w:t>
      </w:r>
    </w:p>
    <w:p w:rsidR="007948D6" w:rsidRDefault="00B77FCC" w:rsidP="007948D6">
      <w:r>
        <w:rPr>
          <w:noProof/>
        </w:rPr>
        <w:lastRenderedPageBreak/>
        <w:drawing>
          <wp:inline distT="0" distB="0" distL="0" distR="0">
            <wp:extent cx="3571875" cy="7734300"/>
            <wp:effectExtent l="19050" t="0" r="9525" b="0"/>
            <wp:docPr id="20" name="Рисунок 19" descr="Профиль пациента@3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филь пациента@3x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8D6" w:rsidRDefault="007948D6" w:rsidP="007948D6">
      <w:hyperlink r:id="rId29" w:history="1">
        <w:r>
          <w:rPr>
            <w:rStyle w:val="af6"/>
          </w:rPr>
          <w:t>https://xd.adobe.com/view/de809b66-2c8e-4510-5587-0f226c53811f-a8b1/screen/01ed5fe5-bb2c-4d6d-90b3-c83afc14164e/-</w:t>
        </w:r>
      </w:hyperlink>
    </w:p>
    <w:p w:rsidR="007948D6" w:rsidRDefault="007948D6" w:rsidP="00F057AE"/>
    <w:p w:rsidR="007948D6" w:rsidRDefault="007948D6" w:rsidP="00F057AE"/>
    <w:p w:rsidR="007948D6" w:rsidRPr="007948D6" w:rsidRDefault="007948D6" w:rsidP="00F057AE"/>
    <w:p w:rsidR="00F24571" w:rsidRPr="00EA2A06" w:rsidRDefault="00F24571" w:rsidP="00F24571">
      <w:pPr>
        <w:pStyle w:val="21"/>
        <w:rPr>
          <w:rFonts w:cs="Times New Roman"/>
        </w:rPr>
      </w:pPr>
      <w:bookmarkStart w:id="15" w:name="_Toc36499633"/>
      <w:r>
        <w:rPr>
          <w:rFonts w:cs="Times New Roman"/>
        </w:rPr>
        <w:lastRenderedPageBreak/>
        <w:t>Оплата услуг</w:t>
      </w:r>
      <w:bookmarkEnd w:id="15"/>
    </w:p>
    <w:tbl>
      <w:tblPr>
        <w:tblStyle w:val="af1"/>
        <w:tblW w:w="0" w:type="auto"/>
        <w:tblLook w:val="04A0"/>
      </w:tblPr>
      <w:tblGrid>
        <w:gridCol w:w="1675"/>
        <w:gridCol w:w="1904"/>
        <w:gridCol w:w="2042"/>
        <w:gridCol w:w="2185"/>
        <w:gridCol w:w="2219"/>
      </w:tblGrid>
      <w:tr w:rsidR="00F24571" w:rsidRPr="00EA2A06" w:rsidTr="000E0E58">
        <w:trPr>
          <w:cnfStyle w:val="100000000000"/>
        </w:trPr>
        <w:tc>
          <w:tcPr>
            <w:tcW w:w="1675" w:type="dxa"/>
          </w:tcPr>
          <w:p w:rsidR="00F24571" w:rsidRPr="00EA2A06" w:rsidRDefault="00F24571" w:rsidP="000E0E58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904" w:type="dxa"/>
          </w:tcPr>
          <w:p w:rsidR="00F24571" w:rsidRPr="00EA2A06" w:rsidRDefault="00F24571" w:rsidP="000E0E58">
            <w:pPr>
              <w:ind w:firstLine="0"/>
              <w:jc w:val="left"/>
              <w:rPr>
                <w:sz w:val="24"/>
              </w:rPr>
            </w:pPr>
            <w:r w:rsidRPr="00EA2A06">
              <w:rPr>
                <w:sz w:val="24"/>
              </w:rPr>
              <w:t>Событие</w:t>
            </w:r>
          </w:p>
        </w:tc>
        <w:tc>
          <w:tcPr>
            <w:tcW w:w="2042" w:type="dxa"/>
          </w:tcPr>
          <w:p w:rsidR="00F24571" w:rsidRPr="00EA2A06" w:rsidRDefault="00F24571" w:rsidP="000E0E58">
            <w:pPr>
              <w:ind w:firstLine="0"/>
              <w:jc w:val="left"/>
              <w:rPr>
                <w:sz w:val="24"/>
              </w:rPr>
            </w:pPr>
            <w:r w:rsidRPr="00EA2A06">
              <w:rPr>
                <w:sz w:val="24"/>
              </w:rPr>
              <w:t>Роль</w:t>
            </w:r>
          </w:p>
        </w:tc>
        <w:tc>
          <w:tcPr>
            <w:tcW w:w="2185" w:type="dxa"/>
          </w:tcPr>
          <w:p w:rsidR="00F24571" w:rsidRPr="00EA2A06" w:rsidRDefault="00F24571" w:rsidP="000E0E58">
            <w:pPr>
              <w:ind w:firstLine="0"/>
              <w:jc w:val="left"/>
              <w:rPr>
                <w:sz w:val="24"/>
              </w:rPr>
            </w:pPr>
            <w:r w:rsidRPr="00EA2A06">
              <w:rPr>
                <w:sz w:val="24"/>
              </w:rPr>
              <w:t>Действие</w:t>
            </w:r>
          </w:p>
        </w:tc>
        <w:tc>
          <w:tcPr>
            <w:tcW w:w="2219" w:type="dxa"/>
          </w:tcPr>
          <w:p w:rsidR="00F24571" w:rsidRPr="00EA2A06" w:rsidRDefault="00F24571" w:rsidP="000E0E58">
            <w:pPr>
              <w:ind w:firstLine="0"/>
              <w:jc w:val="left"/>
              <w:rPr>
                <w:sz w:val="24"/>
              </w:rPr>
            </w:pPr>
            <w:r w:rsidRPr="00EA2A06">
              <w:rPr>
                <w:sz w:val="24"/>
              </w:rPr>
              <w:t>Сценарий</w:t>
            </w:r>
          </w:p>
        </w:tc>
      </w:tr>
      <w:tr w:rsidR="00F24571" w:rsidRPr="00EA2A06" w:rsidTr="000E0E58">
        <w:tc>
          <w:tcPr>
            <w:tcW w:w="1675" w:type="dxa"/>
          </w:tcPr>
          <w:p w:rsidR="00F24571" w:rsidRPr="00EA2A06" w:rsidRDefault="00F24571" w:rsidP="000E0E58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4" w:type="dxa"/>
          </w:tcPr>
          <w:p w:rsidR="00F24571" w:rsidRPr="00746562" w:rsidRDefault="00F24571" w:rsidP="000E0E58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Наступило время оплаты услуг</w:t>
            </w:r>
          </w:p>
        </w:tc>
        <w:tc>
          <w:tcPr>
            <w:tcW w:w="2042" w:type="dxa"/>
          </w:tcPr>
          <w:p w:rsidR="00F24571" w:rsidRPr="00EA2A06" w:rsidRDefault="00645A7A" w:rsidP="000E0E58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</w:t>
            </w:r>
            <w:r w:rsidR="00F24571">
              <w:rPr>
                <w:sz w:val="24"/>
              </w:rPr>
              <w:t>ациент</w:t>
            </w:r>
          </w:p>
        </w:tc>
        <w:tc>
          <w:tcPr>
            <w:tcW w:w="2185" w:type="dxa"/>
          </w:tcPr>
          <w:p w:rsidR="00F24571" w:rsidRPr="00F24571" w:rsidRDefault="00F24571" w:rsidP="00F24571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Пациент переход</w:t>
            </w:r>
            <w:r w:rsidR="00645A7A">
              <w:rPr>
                <w:sz w:val="24"/>
              </w:rPr>
              <w:t>ит</w:t>
            </w:r>
            <w:r>
              <w:rPr>
                <w:sz w:val="24"/>
              </w:rPr>
              <w:t xml:space="preserve"> на экран </w:t>
            </w:r>
            <w:r w:rsidRPr="00F24571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Биллинг</w:t>
            </w:r>
            <w:proofErr w:type="spellEnd"/>
            <w:r>
              <w:rPr>
                <w:sz w:val="24"/>
              </w:rPr>
              <w:t xml:space="preserve"> и производит оплату</w:t>
            </w:r>
          </w:p>
        </w:tc>
        <w:tc>
          <w:tcPr>
            <w:tcW w:w="2219" w:type="dxa"/>
          </w:tcPr>
          <w:p w:rsidR="00F24571" w:rsidRDefault="00645A7A" w:rsidP="000E0E58">
            <w:pPr>
              <w:jc w:val="left"/>
              <w:rPr>
                <w:sz w:val="24"/>
              </w:rPr>
            </w:pPr>
            <w:r>
              <w:rPr>
                <w:sz w:val="24"/>
              </w:rPr>
              <w:t xml:space="preserve">Пациент получает </w:t>
            </w:r>
            <w:r w:rsidR="00F24571">
              <w:rPr>
                <w:sz w:val="24"/>
              </w:rPr>
              <w:t>PUSH</w:t>
            </w:r>
            <w:r>
              <w:rPr>
                <w:sz w:val="24"/>
              </w:rPr>
              <w:t>-уведомление о необходимости оплаты. Переходит в раздел</w:t>
            </w:r>
          </w:p>
          <w:p w:rsidR="00F24571" w:rsidRPr="00645A7A" w:rsidRDefault="00F24571" w:rsidP="00F24571">
            <w:pPr>
              <w:ind w:firstLine="0"/>
              <w:jc w:val="left"/>
              <w:rPr>
                <w:sz w:val="24"/>
              </w:rPr>
            </w:pPr>
            <w:r w:rsidRPr="00645A7A">
              <w:rPr>
                <w:sz w:val="24"/>
              </w:rPr>
              <w:t>История платежей</w:t>
            </w:r>
            <w:r w:rsidR="00645A7A">
              <w:rPr>
                <w:sz w:val="24"/>
              </w:rPr>
              <w:t>.</w:t>
            </w:r>
          </w:p>
          <w:p w:rsidR="00F24571" w:rsidRPr="00F24571" w:rsidRDefault="00645A7A" w:rsidP="00F24571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По умолчанию остается </w:t>
            </w:r>
            <w:r w:rsidR="00F24571">
              <w:rPr>
                <w:sz w:val="24"/>
              </w:rPr>
              <w:t>текущий способ оплаты</w:t>
            </w:r>
          </w:p>
          <w:p w:rsidR="00F24571" w:rsidRDefault="00645A7A" w:rsidP="00F24571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При необходимости в</w:t>
            </w:r>
            <w:r w:rsidR="00F24571">
              <w:rPr>
                <w:sz w:val="24"/>
              </w:rPr>
              <w:t>ыбор другого способа платежа</w:t>
            </w:r>
          </w:p>
          <w:p w:rsidR="00F24571" w:rsidRDefault="00F24571" w:rsidP="00F24571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Переход </w:t>
            </w:r>
            <w:r w:rsidR="000425FA">
              <w:rPr>
                <w:sz w:val="24"/>
              </w:rPr>
              <w:t>на экран оплаты платежной системы</w:t>
            </w:r>
          </w:p>
          <w:p w:rsidR="000425FA" w:rsidRDefault="000425FA" w:rsidP="00F24571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Просмотр произведенной оплаты</w:t>
            </w:r>
          </w:p>
          <w:p w:rsidR="000425FA" w:rsidRPr="00F24571" w:rsidRDefault="000425FA" w:rsidP="00F24571">
            <w:pPr>
              <w:ind w:firstLine="0"/>
              <w:jc w:val="left"/>
              <w:rPr>
                <w:sz w:val="24"/>
              </w:rPr>
            </w:pPr>
          </w:p>
        </w:tc>
      </w:tr>
    </w:tbl>
    <w:p w:rsidR="00F24571" w:rsidRPr="002818DF" w:rsidRDefault="00F24571" w:rsidP="00F24571"/>
    <w:p w:rsidR="00F057AE" w:rsidRPr="002818DF" w:rsidRDefault="00F057AE" w:rsidP="002818DF"/>
    <w:p w:rsidR="00F057AE" w:rsidRDefault="00F057AE" w:rsidP="00F057AE">
      <w:pPr>
        <w:pStyle w:val="11"/>
      </w:pPr>
      <w:bookmarkStart w:id="16" w:name="_Toc36499634"/>
      <w:r>
        <w:lastRenderedPageBreak/>
        <w:t>Структуры данных карточек</w:t>
      </w:r>
      <w:bookmarkEnd w:id="16"/>
    </w:p>
    <w:p w:rsidR="00F057AE" w:rsidRDefault="00F057AE" w:rsidP="00F057AE">
      <w:pPr>
        <w:pStyle w:val="21"/>
      </w:pPr>
      <w:bookmarkStart w:id="17" w:name="_Toc36499635"/>
      <w:r>
        <w:t>Профиль врача</w:t>
      </w:r>
      <w:bookmarkEnd w:id="17"/>
    </w:p>
    <w:p w:rsidR="000425FA" w:rsidRDefault="000425FA" w:rsidP="000425FA">
      <w:pPr>
        <w:pStyle w:val="affff"/>
        <w:numPr>
          <w:ilvl w:val="0"/>
          <w:numId w:val="40"/>
        </w:numPr>
      </w:pPr>
      <w:r>
        <w:t>Телефон *</w:t>
      </w:r>
    </w:p>
    <w:p w:rsidR="000425FA" w:rsidRPr="000425FA" w:rsidRDefault="000425FA" w:rsidP="000425FA">
      <w:pPr>
        <w:pStyle w:val="affff"/>
        <w:numPr>
          <w:ilvl w:val="0"/>
          <w:numId w:val="40"/>
        </w:numPr>
      </w:pPr>
      <w:proofErr w:type="spellStart"/>
      <w:r w:rsidRPr="000425FA">
        <w:rPr>
          <w:lang w:val="en-US"/>
        </w:rPr>
        <w:t>EMail</w:t>
      </w:r>
      <w:proofErr w:type="spellEnd"/>
    </w:p>
    <w:p w:rsidR="000425FA" w:rsidRDefault="000425FA" w:rsidP="000425FA">
      <w:pPr>
        <w:pStyle w:val="affff"/>
        <w:numPr>
          <w:ilvl w:val="0"/>
          <w:numId w:val="40"/>
        </w:numPr>
      </w:pPr>
      <w:r>
        <w:t>ФИО *</w:t>
      </w:r>
    </w:p>
    <w:p w:rsidR="0022195C" w:rsidRDefault="0022195C" w:rsidP="000425FA">
      <w:pPr>
        <w:pStyle w:val="affff"/>
        <w:numPr>
          <w:ilvl w:val="0"/>
          <w:numId w:val="40"/>
        </w:numPr>
      </w:pPr>
      <w:r>
        <w:t>Фото</w:t>
      </w:r>
    </w:p>
    <w:p w:rsidR="000425FA" w:rsidRDefault="000425FA" w:rsidP="000425FA">
      <w:pPr>
        <w:pStyle w:val="affff"/>
        <w:numPr>
          <w:ilvl w:val="0"/>
          <w:numId w:val="40"/>
        </w:numPr>
      </w:pPr>
      <w:r>
        <w:t>Пол</w:t>
      </w:r>
    </w:p>
    <w:p w:rsidR="000425FA" w:rsidRDefault="000425FA" w:rsidP="000425FA">
      <w:pPr>
        <w:pStyle w:val="affff"/>
        <w:numPr>
          <w:ilvl w:val="0"/>
          <w:numId w:val="40"/>
        </w:numPr>
      </w:pPr>
      <w:r>
        <w:t>Дата рождения</w:t>
      </w:r>
    </w:p>
    <w:p w:rsidR="000425FA" w:rsidRDefault="000425FA" w:rsidP="000425FA">
      <w:pPr>
        <w:pStyle w:val="affff"/>
        <w:numPr>
          <w:ilvl w:val="0"/>
          <w:numId w:val="40"/>
        </w:numPr>
      </w:pPr>
      <w:r>
        <w:t>Специальность (справочник) *</w:t>
      </w:r>
    </w:p>
    <w:p w:rsidR="000425FA" w:rsidRDefault="000425FA" w:rsidP="000425FA">
      <w:pPr>
        <w:pStyle w:val="affff"/>
        <w:numPr>
          <w:ilvl w:val="0"/>
          <w:numId w:val="40"/>
        </w:numPr>
      </w:pPr>
      <w:r>
        <w:t>Номер диплома</w:t>
      </w:r>
      <w:r w:rsidRPr="000425FA">
        <w:t xml:space="preserve"> (Номер и дата окончания института)</w:t>
      </w:r>
      <w:r>
        <w:t xml:space="preserve"> *</w:t>
      </w:r>
    </w:p>
    <w:p w:rsidR="000425FA" w:rsidRDefault="000425FA" w:rsidP="000425FA">
      <w:pPr>
        <w:pStyle w:val="affff"/>
        <w:numPr>
          <w:ilvl w:val="0"/>
          <w:numId w:val="40"/>
        </w:numPr>
      </w:pPr>
      <w:r>
        <w:t>Звание</w:t>
      </w:r>
    </w:p>
    <w:p w:rsidR="000425FA" w:rsidRDefault="000425FA" w:rsidP="000425FA">
      <w:pPr>
        <w:pStyle w:val="affff"/>
        <w:numPr>
          <w:ilvl w:val="0"/>
          <w:numId w:val="40"/>
        </w:numPr>
      </w:pPr>
      <w:r>
        <w:t>О себе (текст)</w:t>
      </w:r>
    </w:p>
    <w:p w:rsidR="0022195C" w:rsidRDefault="0022195C" w:rsidP="000425FA">
      <w:pPr>
        <w:pStyle w:val="affff"/>
        <w:numPr>
          <w:ilvl w:val="0"/>
          <w:numId w:val="40"/>
        </w:numPr>
      </w:pPr>
      <w:r>
        <w:t>Город</w:t>
      </w:r>
    </w:p>
    <w:p w:rsidR="000425FA" w:rsidRDefault="000425FA" w:rsidP="000425FA">
      <w:pPr>
        <w:pStyle w:val="affff"/>
        <w:numPr>
          <w:ilvl w:val="0"/>
          <w:numId w:val="40"/>
        </w:numPr>
      </w:pPr>
      <w:r>
        <w:t>Адрес</w:t>
      </w:r>
      <w:r w:rsidR="00190073">
        <w:rPr>
          <w:lang w:val="en-US"/>
        </w:rPr>
        <w:t>а</w:t>
      </w:r>
      <w:r>
        <w:t xml:space="preserve"> для приема пациентов</w:t>
      </w:r>
    </w:p>
    <w:p w:rsidR="00190073" w:rsidRDefault="00190073" w:rsidP="00190073">
      <w:pPr>
        <w:pStyle w:val="affff"/>
        <w:ind w:left="1571"/>
      </w:pPr>
    </w:p>
    <w:p w:rsidR="00190073" w:rsidRDefault="00190073" w:rsidP="00190073">
      <w:pPr>
        <w:pStyle w:val="affff"/>
        <w:ind w:left="1571"/>
      </w:pPr>
      <w:r>
        <w:t>Настройки:</w:t>
      </w:r>
    </w:p>
    <w:p w:rsidR="00190073" w:rsidRDefault="00190073" w:rsidP="00190073">
      <w:pPr>
        <w:pStyle w:val="affff"/>
        <w:ind w:left="1571"/>
      </w:pPr>
      <w:r>
        <w:t>Реквизиты для оплаты</w:t>
      </w:r>
    </w:p>
    <w:p w:rsidR="00190073" w:rsidRPr="00190073" w:rsidRDefault="00190073" w:rsidP="00190073">
      <w:pPr>
        <w:pStyle w:val="affff"/>
        <w:ind w:left="1571"/>
      </w:pPr>
      <w:r>
        <w:t>Настройка уведомлений</w:t>
      </w:r>
    </w:p>
    <w:p w:rsidR="00F057AE" w:rsidRDefault="00F057AE" w:rsidP="00F057AE">
      <w:pPr>
        <w:pStyle w:val="21"/>
      </w:pPr>
      <w:bookmarkStart w:id="18" w:name="_Toc36499636"/>
      <w:r>
        <w:t>Профиль пациента</w:t>
      </w:r>
      <w:bookmarkEnd w:id="18"/>
    </w:p>
    <w:p w:rsidR="000425FA" w:rsidRDefault="000425FA" w:rsidP="000425FA">
      <w:pPr>
        <w:pStyle w:val="affff"/>
        <w:numPr>
          <w:ilvl w:val="0"/>
          <w:numId w:val="40"/>
        </w:numPr>
      </w:pPr>
      <w:r>
        <w:t>Телефон *</w:t>
      </w:r>
    </w:p>
    <w:p w:rsidR="000425FA" w:rsidRPr="000425FA" w:rsidRDefault="000425FA" w:rsidP="000425FA">
      <w:pPr>
        <w:pStyle w:val="affff"/>
        <w:numPr>
          <w:ilvl w:val="0"/>
          <w:numId w:val="40"/>
        </w:numPr>
      </w:pPr>
      <w:proofErr w:type="spellStart"/>
      <w:r w:rsidRPr="000425FA">
        <w:rPr>
          <w:lang w:val="en-US"/>
        </w:rPr>
        <w:t>EMail</w:t>
      </w:r>
      <w:proofErr w:type="spellEnd"/>
    </w:p>
    <w:p w:rsidR="000425FA" w:rsidRDefault="000425FA" w:rsidP="000425FA">
      <w:pPr>
        <w:pStyle w:val="affff"/>
        <w:numPr>
          <w:ilvl w:val="0"/>
          <w:numId w:val="40"/>
        </w:numPr>
      </w:pPr>
      <w:r>
        <w:t>ФИО *</w:t>
      </w:r>
    </w:p>
    <w:p w:rsidR="0022195C" w:rsidRDefault="0022195C" w:rsidP="000425FA">
      <w:pPr>
        <w:pStyle w:val="affff"/>
        <w:numPr>
          <w:ilvl w:val="0"/>
          <w:numId w:val="40"/>
        </w:numPr>
      </w:pPr>
      <w:r>
        <w:t>Фото</w:t>
      </w:r>
    </w:p>
    <w:p w:rsidR="000425FA" w:rsidRDefault="000425FA" w:rsidP="000425FA">
      <w:pPr>
        <w:pStyle w:val="affff"/>
        <w:numPr>
          <w:ilvl w:val="0"/>
          <w:numId w:val="40"/>
        </w:numPr>
      </w:pPr>
      <w:r>
        <w:t>Пол</w:t>
      </w:r>
      <w:r w:rsidR="00190073">
        <w:t xml:space="preserve"> *</w:t>
      </w:r>
    </w:p>
    <w:p w:rsidR="000425FA" w:rsidRDefault="000425FA" w:rsidP="000425FA">
      <w:pPr>
        <w:pStyle w:val="affff"/>
        <w:numPr>
          <w:ilvl w:val="0"/>
          <w:numId w:val="40"/>
        </w:numPr>
      </w:pPr>
      <w:r>
        <w:t>Дата рождения</w:t>
      </w:r>
    </w:p>
    <w:p w:rsidR="0022195C" w:rsidRDefault="0022195C" w:rsidP="000425FA">
      <w:pPr>
        <w:pStyle w:val="affff"/>
        <w:numPr>
          <w:ilvl w:val="0"/>
          <w:numId w:val="40"/>
        </w:numPr>
      </w:pPr>
      <w:r>
        <w:t>Город</w:t>
      </w:r>
    </w:p>
    <w:p w:rsidR="00190073" w:rsidRDefault="00190073" w:rsidP="00190073">
      <w:pPr>
        <w:pStyle w:val="affff"/>
        <w:numPr>
          <w:ilvl w:val="0"/>
          <w:numId w:val="40"/>
        </w:numPr>
      </w:pPr>
      <w:r>
        <w:t>Адрес</w:t>
      </w:r>
    </w:p>
    <w:p w:rsidR="00190073" w:rsidRDefault="00190073" w:rsidP="00190073">
      <w:pPr>
        <w:pStyle w:val="affff"/>
        <w:ind w:left="1571"/>
      </w:pPr>
    </w:p>
    <w:p w:rsidR="00190073" w:rsidRDefault="00190073" w:rsidP="00190073">
      <w:pPr>
        <w:pStyle w:val="affff"/>
        <w:ind w:left="1571"/>
      </w:pPr>
      <w:r>
        <w:t>Настройки:</w:t>
      </w:r>
    </w:p>
    <w:p w:rsidR="00190073" w:rsidRDefault="00190073" w:rsidP="00190073">
      <w:pPr>
        <w:pStyle w:val="affff"/>
        <w:numPr>
          <w:ilvl w:val="0"/>
          <w:numId w:val="40"/>
        </w:numPr>
      </w:pPr>
      <w:r>
        <w:t>Способы оплаты</w:t>
      </w:r>
    </w:p>
    <w:p w:rsidR="00190073" w:rsidRPr="00190073" w:rsidRDefault="00190073" w:rsidP="00190073">
      <w:pPr>
        <w:pStyle w:val="affff"/>
        <w:numPr>
          <w:ilvl w:val="0"/>
          <w:numId w:val="40"/>
        </w:numPr>
      </w:pPr>
      <w:r>
        <w:t>Настройка уведомлений</w:t>
      </w:r>
    </w:p>
    <w:p w:rsidR="00190073" w:rsidRPr="000425FA" w:rsidRDefault="00190073" w:rsidP="00190073">
      <w:pPr>
        <w:pStyle w:val="affff"/>
        <w:ind w:left="1571"/>
      </w:pPr>
    </w:p>
    <w:p w:rsidR="000425FA" w:rsidRPr="000425FA" w:rsidRDefault="000425FA" w:rsidP="000425FA"/>
    <w:p w:rsidR="00F057AE" w:rsidRDefault="00F057AE" w:rsidP="00F057AE">
      <w:pPr>
        <w:pStyle w:val="21"/>
      </w:pPr>
      <w:bookmarkStart w:id="19" w:name="_Toc36499637"/>
      <w:r>
        <w:t>Клинический эпизод</w:t>
      </w:r>
      <w:bookmarkEnd w:id="19"/>
    </w:p>
    <w:p w:rsidR="00F057AE" w:rsidRDefault="00F057AE" w:rsidP="00BA491B">
      <w:pPr>
        <w:pStyle w:val="affff"/>
        <w:numPr>
          <w:ilvl w:val="0"/>
          <w:numId w:val="42"/>
        </w:numPr>
      </w:pPr>
      <w:r>
        <w:t>№ клинического эпизода</w:t>
      </w:r>
    </w:p>
    <w:p w:rsidR="00F057AE" w:rsidRPr="00F057AE" w:rsidRDefault="00F057AE" w:rsidP="00BA491B">
      <w:pPr>
        <w:pStyle w:val="affff"/>
        <w:numPr>
          <w:ilvl w:val="0"/>
          <w:numId w:val="42"/>
        </w:numPr>
      </w:pPr>
      <w:r>
        <w:t>Дата эпизода</w:t>
      </w:r>
    </w:p>
    <w:p w:rsidR="00F057AE" w:rsidRDefault="00F057AE" w:rsidP="00BA491B">
      <w:pPr>
        <w:pStyle w:val="affff"/>
        <w:numPr>
          <w:ilvl w:val="0"/>
          <w:numId w:val="42"/>
        </w:numPr>
      </w:pPr>
      <w:r>
        <w:t>Медицинская карта пациента</w:t>
      </w:r>
    </w:p>
    <w:p w:rsidR="0022195C" w:rsidRDefault="0022195C" w:rsidP="00BA491B">
      <w:pPr>
        <w:pStyle w:val="affff"/>
        <w:numPr>
          <w:ilvl w:val="0"/>
          <w:numId w:val="42"/>
        </w:numPr>
      </w:pPr>
      <w:r>
        <w:t>МКБ</w:t>
      </w:r>
    </w:p>
    <w:p w:rsidR="0022195C" w:rsidRDefault="0022195C" w:rsidP="00BA491B">
      <w:pPr>
        <w:pStyle w:val="affff"/>
        <w:numPr>
          <w:ilvl w:val="0"/>
          <w:numId w:val="42"/>
        </w:numPr>
      </w:pPr>
      <w:r>
        <w:lastRenderedPageBreak/>
        <w:t>Жалобы</w:t>
      </w:r>
    </w:p>
    <w:p w:rsidR="0022195C" w:rsidRDefault="0022195C" w:rsidP="00BA491B">
      <w:pPr>
        <w:pStyle w:val="affff"/>
        <w:numPr>
          <w:ilvl w:val="0"/>
          <w:numId w:val="42"/>
        </w:numPr>
      </w:pPr>
      <w:r>
        <w:t>Обследование</w:t>
      </w:r>
    </w:p>
    <w:p w:rsidR="0022195C" w:rsidRDefault="0022195C" w:rsidP="00BA491B">
      <w:pPr>
        <w:pStyle w:val="affff"/>
        <w:numPr>
          <w:ilvl w:val="0"/>
          <w:numId w:val="42"/>
        </w:numPr>
      </w:pPr>
      <w:r>
        <w:t>Анамнез</w:t>
      </w:r>
    </w:p>
    <w:p w:rsidR="0022195C" w:rsidRDefault="0022195C" w:rsidP="00BA491B">
      <w:pPr>
        <w:pStyle w:val="affff"/>
        <w:numPr>
          <w:ilvl w:val="0"/>
          <w:numId w:val="42"/>
        </w:numPr>
      </w:pPr>
      <w:r>
        <w:t>Диагноз</w:t>
      </w:r>
    </w:p>
    <w:p w:rsidR="0022195C" w:rsidRDefault="0022195C" w:rsidP="00BA491B">
      <w:pPr>
        <w:pStyle w:val="affff"/>
        <w:numPr>
          <w:ilvl w:val="0"/>
          <w:numId w:val="42"/>
        </w:numPr>
      </w:pPr>
      <w:r>
        <w:t>Лечение (назначение)</w:t>
      </w:r>
    </w:p>
    <w:p w:rsidR="0022195C" w:rsidRDefault="0022195C" w:rsidP="00BA491B">
      <w:pPr>
        <w:pStyle w:val="affff"/>
        <w:numPr>
          <w:ilvl w:val="0"/>
          <w:numId w:val="42"/>
        </w:numPr>
      </w:pPr>
      <w:r>
        <w:t>С</w:t>
      </w:r>
      <w:r w:rsidR="00BA491B">
        <w:t>писок вложений по типу</w:t>
      </w:r>
    </w:p>
    <w:p w:rsidR="0022195C" w:rsidRDefault="0022195C" w:rsidP="00F057AE"/>
    <w:p w:rsidR="0022195C" w:rsidRDefault="0022195C" w:rsidP="0022195C">
      <w:pPr>
        <w:pStyle w:val="21"/>
      </w:pPr>
      <w:bookmarkStart w:id="20" w:name="_Toc36499638"/>
      <w:r>
        <w:t>Медицинская карта пациента</w:t>
      </w:r>
      <w:bookmarkEnd w:id="20"/>
    </w:p>
    <w:p w:rsidR="0022195C" w:rsidRDefault="0022195C" w:rsidP="0022195C">
      <w:pPr>
        <w:pStyle w:val="affff"/>
        <w:numPr>
          <w:ilvl w:val="0"/>
          <w:numId w:val="40"/>
        </w:numPr>
      </w:pPr>
      <w:r>
        <w:t>Анкета</w:t>
      </w:r>
      <w:r w:rsidR="00BA491B">
        <w:t xml:space="preserve"> пациента</w:t>
      </w:r>
    </w:p>
    <w:p w:rsidR="0022195C" w:rsidRDefault="0022195C" w:rsidP="0022195C">
      <w:pPr>
        <w:pStyle w:val="affff"/>
        <w:numPr>
          <w:ilvl w:val="0"/>
          <w:numId w:val="40"/>
        </w:numPr>
      </w:pPr>
      <w:r>
        <w:t>Список Историй болезни</w:t>
      </w:r>
    </w:p>
    <w:p w:rsidR="0022195C" w:rsidRDefault="0022195C" w:rsidP="0022195C">
      <w:pPr>
        <w:pStyle w:val="affff"/>
        <w:numPr>
          <w:ilvl w:val="0"/>
          <w:numId w:val="40"/>
        </w:numPr>
      </w:pPr>
      <w:r>
        <w:t>Список клинических эпизодов</w:t>
      </w:r>
    </w:p>
    <w:p w:rsidR="0022195C" w:rsidRDefault="0022195C" w:rsidP="0022195C">
      <w:pPr>
        <w:pStyle w:val="21"/>
      </w:pPr>
      <w:bookmarkStart w:id="21" w:name="_Toc36499639"/>
      <w:r>
        <w:t>История болезни пациента</w:t>
      </w:r>
      <w:bookmarkEnd w:id="21"/>
    </w:p>
    <w:p w:rsidR="0022195C" w:rsidRDefault="0022195C" w:rsidP="00BA491B">
      <w:pPr>
        <w:pStyle w:val="affff"/>
        <w:numPr>
          <w:ilvl w:val="0"/>
          <w:numId w:val="43"/>
        </w:numPr>
      </w:pPr>
      <w:r>
        <w:t>Название</w:t>
      </w:r>
    </w:p>
    <w:p w:rsidR="0022195C" w:rsidRDefault="0022195C" w:rsidP="00BA491B">
      <w:pPr>
        <w:pStyle w:val="affff"/>
        <w:numPr>
          <w:ilvl w:val="0"/>
          <w:numId w:val="43"/>
        </w:numPr>
      </w:pPr>
      <w:r>
        <w:t>МКБ (Справочник категорий болезни)</w:t>
      </w:r>
    </w:p>
    <w:p w:rsidR="0022195C" w:rsidRDefault="0022195C" w:rsidP="00BA491B">
      <w:pPr>
        <w:pStyle w:val="affff"/>
        <w:numPr>
          <w:ilvl w:val="0"/>
          <w:numId w:val="43"/>
        </w:numPr>
      </w:pPr>
      <w:r>
        <w:t>Список клинических эпизодов</w:t>
      </w:r>
    </w:p>
    <w:p w:rsidR="0022195C" w:rsidRPr="00F057AE" w:rsidRDefault="0022195C" w:rsidP="00F057AE"/>
    <w:p w:rsidR="005528E7" w:rsidRDefault="005528E7" w:rsidP="00F057AE">
      <w:pPr>
        <w:pStyle w:val="21"/>
        <w:numPr>
          <w:ilvl w:val="0"/>
          <w:numId w:val="0"/>
        </w:numPr>
        <w:ind w:left="680"/>
      </w:pPr>
    </w:p>
    <w:p w:rsidR="006A2A58" w:rsidRPr="006A2A58" w:rsidRDefault="006A2A58" w:rsidP="006A2A58"/>
    <w:p w:rsidR="00232631" w:rsidRDefault="00232631" w:rsidP="003D399A">
      <w:pPr>
        <w:ind w:firstLine="0"/>
      </w:pPr>
    </w:p>
    <w:p w:rsidR="00232631" w:rsidRPr="00E477E9" w:rsidRDefault="00232631" w:rsidP="003D399A">
      <w:pPr>
        <w:ind w:firstLine="0"/>
        <w:rPr>
          <w:rFonts w:eastAsia="Calibri"/>
          <w:sz w:val="22"/>
          <w:szCs w:val="22"/>
          <w:lang w:eastAsia="en-US"/>
        </w:rPr>
      </w:pPr>
    </w:p>
    <w:p w:rsidR="00FB3B06" w:rsidRPr="00F5249B" w:rsidRDefault="00FB3B06" w:rsidP="00EA0FC0">
      <w:pPr>
        <w:ind w:firstLine="0"/>
        <w:rPr>
          <w:rFonts w:eastAsia="Calibri"/>
          <w:sz w:val="22"/>
          <w:szCs w:val="22"/>
          <w:lang w:eastAsia="en-US"/>
        </w:rPr>
      </w:pPr>
    </w:p>
    <w:p w:rsidR="00232631" w:rsidRPr="00232631" w:rsidRDefault="00232631" w:rsidP="00EA0FC0">
      <w:pPr>
        <w:ind w:firstLine="0"/>
        <w:rPr>
          <w:rFonts w:eastAsia="Calibri"/>
          <w:sz w:val="22"/>
          <w:szCs w:val="22"/>
          <w:lang w:eastAsia="en-US"/>
        </w:rPr>
        <w:sectPr w:rsidR="00232631" w:rsidRPr="00232631" w:rsidSect="00B11467">
          <w:headerReference w:type="default" r:id="rId30"/>
          <w:pgSz w:w="11907" w:h="16840" w:code="9"/>
          <w:pgMar w:top="851" w:right="567" w:bottom="1418" w:left="1531" w:header="284" w:footer="284" w:gutter="0"/>
          <w:cols w:space="720"/>
        </w:sectPr>
      </w:pPr>
    </w:p>
    <w:p w:rsidR="007C01AB" w:rsidRPr="00E42673" w:rsidRDefault="007C01AB" w:rsidP="00D95508"/>
    <w:p w:rsidR="00B604DF" w:rsidRPr="00E42673" w:rsidRDefault="00B604DF" w:rsidP="00D95508"/>
    <w:p w:rsidR="007C01AB" w:rsidRPr="00E42673" w:rsidRDefault="007C01AB" w:rsidP="007C01AB"/>
    <w:p w:rsidR="007C01AB" w:rsidRPr="00E42673" w:rsidRDefault="007C01AB" w:rsidP="007C01AB"/>
    <w:p w:rsidR="0021082F" w:rsidRPr="00E42673" w:rsidRDefault="007C01AB" w:rsidP="007C01AB">
      <w:pPr>
        <w:tabs>
          <w:tab w:val="left" w:pos="3090"/>
        </w:tabs>
      </w:pPr>
      <w:r w:rsidRPr="00E42673">
        <w:tab/>
      </w:r>
    </w:p>
    <w:sectPr w:rsidR="0021082F" w:rsidRPr="00E42673" w:rsidSect="00B11467">
      <w:headerReference w:type="even" r:id="rId31"/>
      <w:headerReference w:type="default" r:id="rId32"/>
      <w:pgSz w:w="11907" w:h="16840" w:code="9"/>
      <w:pgMar w:top="851" w:right="567" w:bottom="1418" w:left="1531" w:header="284" w:footer="28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1264" w:rsidRDefault="00281264">
      <w:r>
        <w:separator/>
      </w:r>
    </w:p>
  </w:endnote>
  <w:endnote w:type="continuationSeparator" w:id="0">
    <w:p w:rsidR="00281264" w:rsidRDefault="002812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ГОСТ тип А">
    <w:altName w:val="Arial"/>
    <w:charset w:val="CC"/>
    <w:family w:val="swiss"/>
    <w:pitch w:val="variable"/>
    <w:sig w:usb0="00000287" w:usb1="00000000" w:usb2="00000000" w:usb3="00000000" w:csb0="0000009F" w:csb1="00000000"/>
  </w:font>
  <w:font w:name="GOST type A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TimesNewRoman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1264" w:rsidRDefault="00281264">
      <w:r>
        <w:separator/>
      </w:r>
    </w:p>
  </w:footnote>
  <w:footnote w:type="continuationSeparator" w:id="0">
    <w:p w:rsidR="00281264" w:rsidRDefault="002812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264" w:rsidRDefault="00281264">
    <w:pPr>
      <w:pStyle w:val="aa"/>
    </w:pPr>
    <w:r>
      <w:rPr>
        <w:noProof/>
      </w:rPr>
      <w:pict>
        <v:group id="Group 201" o:spid="_x0000_s2593" style="position:absolute;left:0;text-align:left;margin-left:28.35pt;margin-top:14.2pt;width:552.55pt;height:813.55pt;z-index:-251660288;mso-position-horizontal-relative:page;mso-position-vertical-relative:page" coordorigin="571,284" coordsize="11051,16271" o:allowincell="f">
          <v:group id="Group 202" o:spid="_x0000_s2594" style="position:absolute;left:571;top:8102;width:561;height:8453" coordorigin="567,7998" coordsize="561,8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3" o:spid="_x0000_s2595" type="#_x0000_t202" style="position:absolute;left:567;top:14982;width:283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" strokeweight="2.25pt">
              <v:textbox style="layout-flow:vertical;mso-layout-flow-alt:bottom-to-top" inset="0,0,0,0">
                <w:txbxContent>
                  <w:p w:rsidR="00281264" w:rsidRDefault="00281264">
                    <w:pPr>
                      <w:pStyle w:val="a9"/>
                      <w:rPr>
                        <w:noProof w:val="0"/>
                      </w:rPr>
                    </w:pPr>
                    <w:r>
                      <w:t>Инв. № под</w:t>
                    </w:r>
                    <w:r>
                      <w:rPr>
                        <w:noProof w:val="0"/>
                      </w:rPr>
                      <w:t>л.</w:t>
                    </w:r>
                  </w:p>
                  <w:p w:rsidR="00281264" w:rsidRDefault="00281264">
                    <w:fldSimple w:instr=" NUMPAGES  \* MERGEFORMAT ">
                      <w:r w:rsidR="00F4739E" w:rsidRPr="00F4739E">
                        <w:rPr>
                          <w:i/>
                          <w:noProof/>
                        </w:rPr>
                        <w:t>28</w:t>
                      </w:r>
                    </w:fldSimple>
                  </w:p>
                </w:txbxContent>
              </v:textbox>
            </v:shape>
            <v:shape id="Text Box 204" o:spid="_x0000_s2596" type="#_x0000_t202" style="position:absolute;left:567;top:12951;width:283;height:2056;visibility:visible;mso-wrap-style:square;v-text-anchor:top" strokeweight="2.25pt">
              <v:textbox style="layout-flow:vertical;mso-layout-flow-alt:bottom-to-top" inset="0,0,0,0">
                <w:txbxContent>
                  <w:p w:rsidR="00281264" w:rsidRDefault="00281264">
                    <w:pPr>
                      <w:pStyle w:val="a9"/>
                    </w:pPr>
                    <w:r>
                      <w:t>Подп. и дата</w:t>
                    </w:r>
                  </w:p>
                </w:txbxContent>
              </v:textbox>
            </v:shape>
            <v:shape id="Text Box 205" o:spid="_x0000_s2597" type="#_x0000_t202" style="position:absolute;left:567;top:10042;width:283;height:1469;visibility:visible;mso-wrap-style:square;v-text-anchor:top" strokeweight="2.25pt">
              <v:textbox style="layout-flow:vertical;mso-layout-flow-alt:bottom-to-top" inset="0,0,0,0">
                <w:txbxContent>
                  <w:p w:rsidR="00281264" w:rsidRDefault="00281264">
                    <w:pPr>
                      <w:pStyle w:val="a9"/>
                    </w:pPr>
                    <w:r>
                      <w:t>Взам. инв. №</w:t>
                    </w:r>
                  </w:p>
                </w:txbxContent>
              </v:textbox>
            </v:shape>
            <v:shape id="Text Box 206" o:spid="_x0000_s2598" type="#_x0000_t202" style="position:absolute;left:567;top:11498;width:283;height:1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" strokeweight="2.25pt">
              <v:textbox style="layout-flow:vertical;mso-layout-flow-alt:bottom-to-top" inset="0,0,0,0">
                <w:txbxContent>
                  <w:p w:rsidR="00281264" w:rsidRDefault="00281264">
                    <w:pPr>
                      <w:pStyle w:val="a9"/>
                    </w:pPr>
                    <w:r>
                      <w:t>Инв. № дубл.</w:t>
                    </w:r>
                  </w:p>
                </w:txbxContent>
              </v:textbox>
            </v:shape>
            <v:shape id="Text Box 207" o:spid="_x0000_s2599" type="#_x0000_t202" style="position:absolute;left:567;top:7998;width:283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" strokeweight="2.25pt">
              <v:textbox style="layout-flow:vertical;mso-layout-flow-alt:bottom-to-top" inset="0,0,0,0">
                <w:txbxContent>
                  <w:p w:rsidR="00281264" w:rsidRDefault="00281264">
                    <w:pPr>
                      <w:pStyle w:val="a9"/>
                    </w:pPr>
                    <w:r>
                      <w:t>Подп. и дата</w:t>
                    </w:r>
                  </w:p>
                </w:txbxContent>
              </v:textbox>
            </v:shape>
            <v:group id="Group 208" o:spid="_x0000_s2600" style="position:absolute;left:845;top:7998;width:283;height:8453" coordorigin="3194,6929" coordsize="283,8155">
              <v:shape id="Text Box 209" o:spid="_x0000_s2601" type="#_x0000_t202" style="position:absolute;left:3194;top:13667;width:283;height:1417;visibility:visible;mso-wrap-style:square;v-text-anchor:top" strokeweight="2.25pt">
                <v:textbox style="layout-flow:vertical;mso-layout-flow-alt:bottom-to-top" inset="0,0,0,0">
                  <w:txbxContent>
                    <w:p w:rsidR="00281264" w:rsidRDefault="00281264">
                      <w:pPr>
                        <w:pStyle w:val="a9"/>
                      </w:pPr>
                    </w:p>
                  </w:txbxContent>
                </v:textbox>
              </v:shape>
              <v:shape id="Text Box 210" o:spid="_x0000_s2602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" strokeweight="2.25pt">
                <v:textbox style="layout-flow:vertical;mso-layout-flow-alt:bottom-to-top" inset="0,0,0,0">
                  <w:txbxContent>
                    <w:p w:rsidR="00281264" w:rsidRDefault="00281264">
                      <w:pPr>
                        <w:pStyle w:val="a9"/>
                      </w:pPr>
                    </w:p>
                  </w:txbxContent>
                </v:textbox>
              </v:shape>
              <v:shape id="Text Box 211" o:spid="_x0000_s2603" type="#_x0000_t202" style="position:absolute;left:3194;top:8901;width:283;height:1417;visibility:visible;mso-wrap-style:square;v-text-anchor:top" strokeweight="2.25pt">
                <v:textbox style="layout-flow:vertical;mso-layout-flow-alt:bottom-to-top" inset="0,0,0,0">
                  <w:txbxContent>
                    <w:p w:rsidR="00281264" w:rsidRDefault="00281264">
                      <w:pPr>
                        <w:pStyle w:val="a9"/>
                      </w:pPr>
                    </w:p>
                  </w:txbxContent>
                </v:textbox>
              </v:shape>
              <v:shape id="Text Box 212" o:spid="_x0000_s2604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" strokeweight="2.25pt">
                <v:textbox style="layout-flow:vertical;mso-layout-flow-alt:bottom-to-top" inset="0,0,0,0">
                  <w:txbxContent>
                    <w:p w:rsidR="00281264" w:rsidRDefault="00281264">
                      <w:pPr>
                        <w:pStyle w:val="a9"/>
                      </w:pPr>
                    </w:p>
                  </w:txbxContent>
                </v:textbox>
              </v:shape>
              <v:shape id="Text Box 213" o:spid="_x0000_s2605" type="#_x0000_t202" style="position:absolute;left:3194;top:6929;width:283;height:1984;visibility:visible;mso-wrap-style:square;v-text-anchor:top" strokeweight="2.25pt">
                <v:textbox style="layout-flow:vertical;mso-layout-flow-alt:bottom-to-top" inset="0,0,0,0">
                  <w:txbxContent>
                    <w:p w:rsidR="00281264" w:rsidRDefault="00281264">
                      <w:pPr>
                        <w:pStyle w:val="a9"/>
                      </w:pPr>
                    </w:p>
                  </w:txbxContent>
                </v:textbox>
              </v:shape>
            </v:group>
          </v:group>
          <v:rect id="Rectangle 214" o:spid="_x0000_s2606" style="position:absolute;left:1134;top:284;width:10488;height:16271;visibility:visible;mso-wrap-style:square;v-text-anchor:top" strokeweight="2.25pt"/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264" w:rsidRDefault="00281264">
    <w:pPr>
      <w:pStyle w:val="aa"/>
    </w:pPr>
    <w:r>
      <w:rPr>
        <w:noProof/>
      </w:rPr>
      <w:pict>
        <v:group id="Group 1102" o:spid="_x0000_s2501" style="position:absolute;left:0;text-align:left;margin-left:27.3pt;margin-top:13.7pt;width:552.45pt;height:813.55pt;z-index:-251657216;mso-position-horizontal-relative:page;mso-position-vertical-relative:page" coordorigin="573,284" coordsize="1104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">
          <v:group id="Group 1103" o:spid="_x0000_s2502" style="position:absolute;left:573;top:8557;width:561;height:7998" coordorigin="3194,6929" coordsize="561,8155">
            <v:group id="Group 1104" o:spid="_x0000_s2503" style="position:absolute;left:3194;top:6929;width:283;height:8155" coordorigin="3194,6929" coordsize="283,8155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05" o:spid="_x0000_s2504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" strokeweight="2.25pt">
                <v:textbox style="layout-flow:vertical;mso-layout-flow-alt:bottom-to-top" inset="0,0,0,0">
                  <w:txbxContent>
                    <w:p w:rsidR="00281264" w:rsidRDefault="00281264">
                      <w:pPr>
                        <w:pStyle w:val="a9"/>
                      </w:pPr>
                      <w:r>
                        <w:t>Инв. № подп</w:t>
                      </w:r>
                    </w:p>
                  </w:txbxContent>
                </v:textbox>
              </v:shape>
              <v:shape id="Text Box 1106" o:spid="_x0000_s2505" type="#_x0000_t202" style="position:absolute;left:3194;top:11707;width:283;height:1984;visibility:visible;mso-wrap-style:square;v-text-anchor:top" strokeweight="2.25pt">
                <v:textbox style="layout-flow:vertical;mso-layout-flow-alt:bottom-to-top" inset="0,0,0,0">
                  <w:txbxContent>
                    <w:p w:rsidR="00281264" w:rsidRDefault="00281264">
                      <w:pPr>
                        <w:pStyle w:val="a9"/>
                      </w:pPr>
                      <w:r>
                        <w:t>Подп. и дата</w:t>
                      </w:r>
                    </w:p>
                  </w:txbxContent>
                </v:textbox>
              </v:shape>
              <v:shape id="Text Box 1107" o:spid="_x0000_s2506" type="#_x0000_t202" style="position:absolute;left:3194;top:8901;width:283;height:1417;visibility:visible;mso-wrap-style:square;v-text-anchor:top" strokeweight="2.25pt">
                <v:textbox style="layout-flow:vertical;mso-layout-flow-alt:bottom-to-top" inset="0,0,0,0">
                  <w:txbxContent>
                    <w:p w:rsidR="00281264" w:rsidRDefault="00281264">
                      <w:pPr>
                        <w:pStyle w:val="a9"/>
                      </w:pPr>
                      <w:r>
                        <w:t>Взам. инв. №</w:t>
                      </w:r>
                    </w:p>
                  </w:txbxContent>
                </v:textbox>
              </v:shape>
              <v:shape id="Text Box 1108" o:spid="_x0000_s2507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" strokeweight="2.25pt">
                <v:textbox style="layout-flow:vertical;mso-layout-flow-alt:bottom-to-top" inset="0,0,0,0">
                  <w:txbxContent>
                    <w:p w:rsidR="00281264" w:rsidRDefault="00281264">
                      <w:pPr>
                        <w:pStyle w:val="a9"/>
                      </w:pPr>
                      <w:r>
                        <w:t>Инв. № дубл.</w:t>
                      </w:r>
                    </w:p>
                  </w:txbxContent>
                </v:textbox>
              </v:shape>
              <v:shape id="Text Box 1109" o:spid="_x0000_s2508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" strokeweight="2.25pt">
                <v:textbox style="layout-flow:vertical;mso-layout-flow-alt:bottom-to-top" inset="0,0,0,0">
                  <w:txbxContent>
                    <w:p w:rsidR="00281264" w:rsidRDefault="00281264">
                      <w:pPr>
                        <w:pStyle w:val="a9"/>
                      </w:pPr>
                      <w:r>
                        <w:t>Подп. и дата</w:t>
                      </w:r>
                    </w:p>
                  </w:txbxContent>
                </v:textbox>
              </v:shape>
            </v:group>
            <v:group id="Group 1110" o:spid="_x0000_s2509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">
              <v:shape id="Text Box 1111" o:spid="_x0000_s2510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" strokeweight="2.25pt">
                <v:textbox style="layout-flow:vertical;mso-layout-flow-alt:bottom-to-top" inset="0,0,0,0">
                  <w:txbxContent>
                    <w:p w:rsidR="00281264" w:rsidRDefault="00281264">
                      <w:pPr>
                        <w:pStyle w:val="a9"/>
                      </w:pPr>
                    </w:p>
                  </w:txbxContent>
                </v:textbox>
              </v:shape>
              <v:shape id="Text Box 1112" o:spid="_x0000_s2511" type="#_x0000_t202" style="position:absolute;left:3194;top:11707;width:283;height:1984;visibility:visible;mso-wrap-style:square;v-text-anchor:top" strokeweight="2.25pt">
                <v:textbox style="layout-flow:vertical;mso-layout-flow-alt:bottom-to-top" inset="0,0,0,0">
                  <w:txbxContent>
                    <w:p w:rsidR="00281264" w:rsidRDefault="00281264">
                      <w:pPr>
                        <w:pStyle w:val="a9"/>
                      </w:pPr>
                    </w:p>
                  </w:txbxContent>
                </v:textbox>
              </v:shape>
              <v:shape id="Text Box 1113" o:spid="_x0000_s2512" type="#_x0000_t202" style="position:absolute;left:3194;top:8901;width:283;height:1417;visibility:visible;mso-wrap-style:square;v-text-anchor:top" strokeweight="2.25pt">
                <v:textbox style="layout-flow:vertical;mso-layout-flow-alt:bottom-to-top" inset="0,0,0,0">
                  <w:txbxContent>
                    <w:p w:rsidR="00281264" w:rsidRDefault="00281264">
                      <w:pPr>
                        <w:pStyle w:val="a9"/>
                      </w:pPr>
                    </w:p>
                  </w:txbxContent>
                </v:textbox>
              </v:shape>
              <v:shape id="Text Box 1114" o:spid="_x0000_s2513" type="#_x0000_t202" style="position:absolute;left:3194;top:10306;width:283;height:1417;visibility:visible;mso-wrap-style:square;v-text-anchor:top" strokeweight="2.25pt">
                <v:textbox style="layout-flow:vertical;mso-layout-flow-alt:bottom-to-top" inset="0,0,0,0">
                  <w:txbxContent>
                    <w:p w:rsidR="00281264" w:rsidRDefault="00281264">
                      <w:pPr>
                        <w:pStyle w:val="a9"/>
                      </w:pPr>
                    </w:p>
                  </w:txbxContent>
                </v:textbox>
              </v:shape>
              <v:shape id="Text Box 1115" o:spid="_x0000_s2514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" strokeweight="2.25pt">
                <v:textbox style="layout-flow:vertical;mso-layout-flow-alt:bottom-to-top" inset="0,0,0,0">
                  <w:txbxContent>
                    <w:p w:rsidR="00281264" w:rsidRDefault="00281264">
                      <w:pPr>
                        <w:pStyle w:val="a9"/>
                      </w:pPr>
                    </w:p>
                  </w:txbxContent>
                </v:textbox>
              </v:shape>
            </v:group>
          </v:group>
          <v:rect id="Rectangle 1116" o:spid="_x0000_s2515" style="position:absolute;left:1134;top:284;width:1048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" strokeweight="2.25pt">
            <v:textbox inset="0,0,0,0"/>
          </v:rect>
          <v:group id="Group 1117" o:spid="_x0000_s2516" style="position:absolute;left:1134;top:14321;width:10488;height:2234" coordorigin="1418,13315" coordsize="10488,2278">
            <v:rect id="Rectangle 1118" o:spid="_x0000_s2517" style="position:absolute;left:1418;top:13317;width:10488;height:2268;visibility:visible;mso-wrap-style:square;v-text-anchor:top" strokeweight="2.25pt">
              <v:textbox inset="0,0,0,0"/>
            </v:rect>
            <v:group id="Group 1119" o:spid="_x0000_s2518" style="position:absolute;left:1421;top:13315;width:10485;height:2278" coordorigin="1135,11234" coordsize="10485,2278">
              <v:group id="Group 1120" o:spid="_x0000_s2519" style="position:absolute;left:4817;top:11234;width:6803;height:2268" coordorigin="4667,12846" coordsize="6803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">
                <v:group id="Group 1121" o:spid="_x0000_s2520" style="position:absolute;left:8629;top:13691;width:2841;height:577" coordorigin="6360,12791" coordsize="2841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">
                  <v:shape id="Text Box 1122" o:spid="_x0000_s2521" type="#_x0000_t202" style="position:absolute;left:6365;top:12791;width:848;height:283;visibility:visible;mso-wrap-style:square;v-text-anchor:top" strokeweight="2.25pt">
                    <v:textbox inset="0,0,0,0">
                      <w:txbxContent>
                        <w:p w:rsidR="00281264" w:rsidRDefault="00281264">
                          <w:pPr>
                            <w:pStyle w:val="a9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Лит</w:t>
                          </w:r>
                        </w:p>
                      </w:txbxContent>
                    </v:textbox>
                  </v:shape>
                  <v:shape id="Text Box 1123" o:spid="_x0000_s2522" type="#_x0000_t202" style="position:absolute;left:7218;top:12791;width:847;height:283;visibility:visible;mso-wrap-style:square;v-text-anchor:top" strokeweight="2.25pt">
                    <v:textbox inset="0,0,0,0">
                      <w:txbxContent>
                        <w:p w:rsidR="00281264" w:rsidRDefault="00281264">
                          <w:pPr>
                            <w:pStyle w:val="a9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Лист</w:t>
                          </w:r>
                        </w:p>
                      </w:txbxContent>
                    </v:textbox>
                  </v:shape>
                  <v:shape id="Text Box 1124" o:spid="_x0000_s2523" type="#_x0000_t202" style="position:absolute;left:8070;top:12791;width:113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" strokeweight="2.25pt">
                    <v:textbox inset="0,0,0,0">
                      <w:txbxContent>
                        <w:p w:rsidR="00281264" w:rsidRDefault="00281264">
                          <w:pPr>
                            <w:pStyle w:val="a9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Листов</w:t>
                          </w:r>
                        </w:p>
                      </w:txbxContent>
                    </v:textbox>
                  </v:shape>
                  <v:shape id="Text Box 1125" o:spid="_x0000_s2524" type="#_x0000_t202" style="position:absolute;left:7223;top:13077;width:847;height:283;visibility:visible;mso-wrap-style:square;v-text-anchor:top" strokeweight="2.25pt">
                    <v:textbox inset="0,0,0,0">
                      <w:txbxContent>
                        <w:p w:rsidR="00281264" w:rsidRDefault="00281264">
                          <w:pPr>
                            <w:pStyle w:val="a9"/>
                            <w:rPr>
                              <w:noProof w:val="0"/>
                              <w:lang w:val="en-US"/>
                            </w:rPr>
                          </w:pPr>
                          <w:r>
                            <w:rPr>
                              <w:noProof w:val="0"/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noProof w:val="0"/>
                              <w:lang w:val="en-US"/>
                            </w:rPr>
                            <w:instrText xml:space="preserve"> PAGE  \* MERGEFORMAT </w:instrText>
                          </w:r>
                          <w:r>
                            <w:rPr>
                              <w:noProof w:val="0"/>
                              <w:lang w:val="en-US"/>
                            </w:rPr>
                            <w:fldChar w:fldCharType="separate"/>
                          </w:r>
                          <w:r w:rsidR="00F4739E">
                            <w:rPr>
                              <w:lang w:val="en-US"/>
                            </w:rPr>
                            <w:t>3</w:t>
                          </w:r>
                          <w:r>
                            <w:rPr>
                              <w:noProof w:val="0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shape id="Text Box 1126" o:spid="_x0000_s2525" type="#_x0000_t202" style="position:absolute;left:8070;top:13072;width:113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" strokeweight="2.25pt">
                    <v:textbox inset="0,0,0,0">
                      <w:txbxContent>
                        <w:p w:rsidR="00281264" w:rsidRDefault="00281264">
                          <w:pPr>
                            <w:pStyle w:val="a9"/>
                            <w:rPr>
                              <w:noProof w:val="0"/>
                              <w:lang w:val="en-US"/>
                            </w:rPr>
                          </w:pPr>
                          <w:fldSimple w:instr=" NUMPAGES  \* MERGEFORMAT ">
                            <w:r w:rsidR="00F4739E" w:rsidRPr="00F4739E">
                              <w:rPr>
                                <w:lang w:val="en-US"/>
                              </w:rPr>
                              <w:t>28</w:t>
                            </w:r>
                          </w:fldSimple>
                        </w:p>
                      </w:txbxContent>
                    </v:textbox>
                  </v:shape>
                  <v:group id="Group 1127" o:spid="_x0000_s2526" style="position:absolute;left:6360;top:13084;width:848;height:284" coordorigin="6125,9275" coordsize="850,284">
                    <v:shape id="Text Box 1128" o:spid="_x0000_s2527" type="#_x0000_t202" style="position:absolute;left:6125;top:9275;width:283;height:283;visibility:visible;mso-wrap-style:square;v-text-anchor:top" strokeweight="1pt">
                      <v:textbox inset="0,0,0,0">
                        <w:txbxContent>
                          <w:p w:rsidR="00281264" w:rsidRDefault="00281264">
                            <w:pPr>
                              <w:pStyle w:val="a9"/>
                            </w:pPr>
                          </w:p>
                        </w:txbxContent>
                      </v:textbox>
                    </v:shape>
                    <v:shape id="Text Box 1129" o:spid="_x0000_s2528" type="#_x0000_t202" style="position:absolute;left:6409;top:9276;width:283;height:283;visibility:visible;mso-wrap-style:square;v-text-anchor:top" strokeweight="1pt">
                      <v:textbox inset="0,0,0,0">
                        <w:txbxContent>
                          <w:p w:rsidR="00281264" w:rsidRDefault="00281264">
                            <w:pPr>
                              <w:pStyle w:val="a9"/>
                            </w:pPr>
                          </w:p>
                        </w:txbxContent>
                      </v:textbox>
                    </v:shape>
                    <v:shape id="Text Box 1130" o:spid="_x0000_s2529" type="#_x0000_t202" style="position:absolute;left:6692;top:9275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" strokeweight="1pt">
                      <v:textbox inset="0,0,0,0">
                        <w:txbxContent>
                          <w:p w:rsidR="00281264" w:rsidRDefault="00281264">
                            <w:pPr>
                              <w:pStyle w:val="a9"/>
                            </w:pPr>
                          </w:p>
                        </w:txbxContent>
                      </v:textbox>
                    </v:shape>
                  </v:group>
                </v:group>
                <v:shape id="Text Box 1131" o:spid="_x0000_s2530" type="#_x0000_t202" style="position:absolute;left:8635;top:14264;width:2835;height:850;visibility:visible;mso-wrap-style:square;v-text-anchor:top" strokeweight="2.25pt">
                  <v:textbox inset="0,0,0,0">
                    <w:txbxContent>
                      <w:p w:rsidR="00281264" w:rsidRPr="008D53E4" w:rsidRDefault="00281264">
                        <w:pPr>
                          <w:pStyle w:val="a9"/>
                          <w:spacing w:before="60"/>
                          <w:rPr>
                            <w:rFonts w:ascii="Arial Black" w:hAnsi="Arial Black"/>
                            <w:noProof w:val="0"/>
                            <w:sz w:val="20"/>
                          </w:rPr>
                        </w:pPr>
                      </w:p>
                    </w:txbxContent>
                  </v:textbox>
                </v:shape>
                <v:shape id="Text Box 1132" o:spid="_x0000_s2531" type="#_x0000_t202" style="position:absolute;left:4667;top:13697;width:3969;height:1417;visibility:visible;mso-wrap-style:square;v-text-anchor:top" strokeweight="2.25pt">
                  <v:textbox inset="0,0,0,0">
                    <w:txbxContent>
                      <w:p w:rsidR="00281264" w:rsidRPr="003E19E5" w:rsidRDefault="00281264">
                        <w:pPr>
                          <w:pStyle w:val="a9"/>
                          <w:spacing w:before="240"/>
                          <w:rPr>
                            <w:noProof w:val="0"/>
                            <w:sz w:val="40"/>
                            <w:szCs w:val="40"/>
                          </w:rPr>
                        </w:pPr>
                        <w:fldSimple w:instr=" DOCPROPERTY  Шифр  \* MERGEFORMAT ">
                          <w:r w:rsidR="00DC7427" w:rsidRPr="00DC7427">
                            <w:rPr>
                              <w:noProof w:val="0"/>
                              <w:sz w:val="40"/>
                              <w:szCs w:val="40"/>
                            </w:rPr>
                            <w:t>"__"</w:t>
                          </w:r>
                        </w:fldSimple>
                      </w:p>
                    </w:txbxContent>
                  </v:textbox>
                </v:shape>
                <v:shape id="Text Box 1133" o:spid="_x0000_s2532" type="#_x0000_t202" style="position:absolute;left:4667;top:12846;width:6803;height:850;visibility:visible;mso-wrap-style:square;v-text-anchor:top" strokeweight="2.25pt">
                  <v:textbox inset="0,0,0,0">
                    <w:txbxContent>
                      <w:p w:rsidR="00281264" w:rsidRPr="00B722EB" w:rsidRDefault="00281264">
                        <w:pPr>
                          <w:pStyle w:val="a9"/>
                          <w:spacing w:before="160"/>
                          <w:rPr>
                            <w:noProof w:val="0"/>
                            <w:sz w:val="32"/>
                            <w:lang w:val="en-US"/>
                          </w:rPr>
                        </w:pPr>
                        <w:r>
                          <w:rPr>
                            <w:noProof w:val="0"/>
                            <w:sz w:val="32"/>
                          </w:rPr>
                          <w:t xml:space="preserve">Технический проект. </w:t>
                        </w:r>
                        <w:r>
                          <w:rPr>
                            <w:noProof w:val="0"/>
                            <w:sz w:val="32"/>
                            <w:lang w:val="en-US"/>
                          </w:rPr>
                          <w:t>User stories</w:t>
                        </w:r>
                      </w:p>
                    </w:txbxContent>
                  </v:textbox>
                </v:shape>
              </v:group>
              <v:group id="Group 1134" o:spid="_x0000_s2533" style="position:absolute;left:1135;top:11238;width:3685;height:2274" coordorigin="3028,10033" coordsize="3685,2274">
                <v:group id="Group 1135" o:spid="_x0000_s2534" style="position:absolute;left:3031;top:10614;width:3682;height:1693" coordorigin="3314,10614" coordsize="3682,1693">
                  <v:group id="Group 1136" o:spid="_x0000_s2535" style="position:absolute;left:3314;top:10614;width:3682;height:280" coordorigin="3332,11725" coordsize="3681,283">
                    <v:shape id="Text Box 1137" o:spid="_x0000_s2536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" strokeweight="2.25pt">
                      <v:textbox inset="0,0,0,0">
                        <w:txbxContent>
                          <w:p w:rsidR="00281264" w:rsidRPr="009031B2" w:rsidRDefault="00281264" w:rsidP="009031B2">
                            <w:pPr>
                              <w:pStyle w:val="a9"/>
                              <w:jc w:val="left"/>
                              <w:rPr>
                                <w:noProof w:val="0"/>
                                <w:sz w:val="16"/>
                                <w:szCs w:val="16"/>
                              </w:rPr>
                            </w:pPr>
                            <w:r w:rsidRPr="009031B2">
                              <w:rPr>
                                <w:noProof w:val="0"/>
                                <w:sz w:val="16"/>
                                <w:szCs w:val="16"/>
                              </w:rPr>
                              <w:t>Лит</w:t>
                            </w:r>
                          </w:p>
                        </w:txbxContent>
                      </v:textbox>
                    </v:shape>
                    <v:shape id="Text Box 1138" o:spid="_x0000_s2537" type="#_x0000_t202" style="position:absolute;left:4295;top:11725;width:1304;height:283;visibility:visible;mso-wrap-style:square;v-text-anchor:top" strokeweight="2.25pt">
                      <v:textbox inset="0,0,0,0">
                        <w:txbxContent>
                          <w:p w:rsidR="00281264" w:rsidRDefault="00281264">
                            <w:pPr>
                              <w:pStyle w:val="a9"/>
                            </w:pPr>
                            <w:r>
                              <w:t>№ докум.</w:t>
                            </w:r>
                          </w:p>
                        </w:txbxContent>
                      </v:textbox>
                    </v:shape>
                    <v:shape id="Text Box 1139" o:spid="_x0000_s2538" type="#_x0000_t202" style="position:absolute;left:3728;top:11725;width:567;height:283;visibility:visible;mso-wrap-style:square;v-text-anchor:top" strokeweight="2.25pt">
                      <v:textbox inset="0,0,0,0">
                        <w:txbxContent>
                          <w:p w:rsidR="00281264" w:rsidRDefault="00281264">
                            <w:pPr>
                              <w:pStyle w:val="a9"/>
                              <w:rPr>
                                <w:noProof w:val="0"/>
                              </w:rPr>
                            </w:pPr>
                            <w:r>
                              <w:t>Изм</w:t>
                            </w:r>
                            <w:r>
                              <w:rPr>
                                <w:noProof w:val="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140" o:spid="_x0000_s2539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" strokeweight="2.25pt">
                      <v:textbox inset="0,0,0,0">
                        <w:txbxContent>
                          <w:p w:rsidR="00281264" w:rsidRDefault="00281264">
                            <w:pPr>
                              <w:pStyle w:val="a9"/>
                              <w:rPr>
                                <w:noProof w:val="0"/>
                              </w:rPr>
                            </w:pPr>
                            <w:r>
                              <w:t>Подп</w:t>
                            </w:r>
                            <w:r>
                              <w:rPr>
                                <w:noProof w:val="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141" o:spid="_x0000_s2540" type="#_x0000_t202" style="position:absolute;left:6446;top:11725;width:567;height:283;visibility:visible;mso-wrap-style:square;v-text-anchor:top" strokeweight="2.25pt">
                      <v:textbox inset="0,0,0,0">
                        <w:txbxContent>
                          <w:p w:rsidR="00281264" w:rsidRDefault="00281264">
                            <w:pPr>
                              <w:pStyle w:val="a9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Дата</w:t>
                            </w:r>
                          </w:p>
                        </w:txbxContent>
                      </v:textbox>
                    </v:shape>
                  </v:group>
                  <v:group id="Group 1142" o:spid="_x0000_s2541" style="position:absolute;left:3314;top:10907;width:3682;height:1400" coordorigin="2358,10607" coordsize="3682,1400">
                    <v:group id="Group 1143" o:spid="_x0000_s2542" style="position:absolute;left:2358;top:10609;width:3681;height:1391" coordorigin="2924,10616" coordsize="3681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">
                      <v:group id="Group 1144" o:spid="_x0000_s2543" style="position:absolute;left:2924;top:10616;width:3680;height:281" coordorigin="2196,10916" coordsize="3683,284">
                        <v:shape id="Text Box 1145" o:spid="_x0000_s2544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" strokeweight="1pt">
                          <v:textbox inset="0,0,0,0">
                            <w:txbxContent>
                              <w:p w:rsidR="00281264" w:rsidRDefault="00281264" w:rsidP="009031B2">
                                <w:pPr>
                                  <w:pStyle w:val="a9"/>
                                  <w:jc w:val="left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Левин С.Ф.</w:t>
                                </w:r>
                              </w:p>
                            </w:txbxContent>
                          </v:textbox>
                        </v:shape>
                        <v:shape id="Text Box 1146" o:spid="_x0000_s2545" type="#_x0000_t202" style="position:absolute;left:2196;top:10916;width:964;height:283;visibility:visible;mso-wrap-style:square;v-text-anchor:top" strokeweight="1pt">
                          <v:textbox inset="0,0,0,0">
                            <w:txbxContent>
                              <w:p w:rsidR="00281264" w:rsidRDefault="00281264">
                                <w:pPr>
                                  <w:pStyle w:val="a9"/>
                                  <w:rPr>
                                    <w:noProof w:val="0"/>
                                  </w:rPr>
                                </w:pPr>
                                <w:r>
                                  <w:t>Разраб</w:t>
                                </w:r>
                                <w:r>
                                  <w:rPr>
                                    <w:noProof w:val="0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Text Box 1147" o:spid="_x0000_s2546" type="#_x0000_t202" style="position:absolute;left:4461;top:10917;width:851;height:283;visibility:visible;mso-wrap-style:square;v-text-anchor:top" strokeweight="1pt">
                          <v:textbox inset="0,0,0,0">
                            <w:txbxContent>
                              <w:p w:rsidR="00281264" w:rsidRDefault="00281264">
                                <w:pPr>
                                  <w:pStyle w:val="a9"/>
                                </w:pPr>
                              </w:p>
                            </w:txbxContent>
                          </v:textbox>
                        </v:shape>
                        <v:shape id="Text Box 1148" o:spid="_x0000_s2547" type="#_x0000_t202" style="position:absolute;left:5311;top:10917;width:568;height:283;visibility:visible;mso-wrap-style:square;v-text-anchor:top" strokeweight="1pt">
                          <v:textbox inset="0,0,0,0">
                            <w:txbxContent>
                              <w:p w:rsidR="00281264" w:rsidRDefault="00281264">
                                <w:pPr>
                                  <w:pStyle w:val="a9"/>
                                </w:pPr>
                              </w:p>
                            </w:txbxContent>
                          </v:textbox>
                        </v:shape>
                      </v:group>
                      <v:group id="Group 1149" o:spid="_x0000_s2548" style="position:absolute;left:2925;top:10895;width:3680;height:280" coordorigin="2196,10916" coordsize="3683,284">
                        <v:shape id="Text Box 1150" o:spid="_x0000_s2549" type="#_x0000_t202" style="position:absolute;left:3158;top:10917;width:1305;height:283;visibility:visible;mso-wrap-style:square;v-text-anchor:top" strokeweight="1pt">
                          <v:textbox inset="0,0,0,0">
                            <w:txbxContent>
                              <w:p w:rsidR="00281264" w:rsidRPr="002933C0" w:rsidRDefault="00281264" w:rsidP="009031B2">
                                <w:pPr>
                                  <w:pStyle w:val="a9"/>
                                  <w:jc w:val="left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kern w:val="22"/>
                                    <w:sz w:val="16"/>
                                    <w:szCs w:val="16"/>
                                  </w:rPr>
                                  <w:t>Молочников М.А.</w:t>
                                </w:r>
                              </w:p>
                            </w:txbxContent>
                          </v:textbox>
                        </v:shape>
                        <v:shape id="Text Box 1151" o:spid="_x0000_s2550" type="#_x0000_t202" style="position:absolute;left:2196;top:10916;width:964;height:283;visibility:visible;mso-wrap-style:square;v-text-anchor:top" strokeweight="1pt">
                          <v:textbox inset="0,0,0,0">
                            <w:txbxContent>
                              <w:p w:rsidR="00281264" w:rsidRDefault="00281264">
                                <w:pPr>
                                  <w:pStyle w:val="a9"/>
                                  <w:rPr>
                                    <w:noProof w:val="0"/>
                                  </w:rPr>
                                </w:pPr>
                                <w:r>
                                  <w:t>Пров</w:t>
                                </w:r>
                                <w:r>
                                  <w:rPr>
                                    <w:noProof w:val="0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Text Box 1152" o:spid="_x0000_s2551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" strokeweight="1pt">
                          <v:textbox inset="0,0,0,0">
                            <w:txbxContent>
                              <w:p w:rsidR="00281264" w:rsidRDefault="00281264">
                                <w:pPr>
                                  <w:pStyle w:val="a9"/>
                                </w:pPr>
                              </w:p>
                            </w:txbxContent>
                          </v:textbox>
                        </v:shape>
                        <v:shape id="Text Box 1153" o:spid="_x0000_s2552" type="#_x0000_t202" style="position:absolute;left:5311;top:10917;width:568;height:283;visibility:visible;mso-wrap-style:square;v-text-anchor:top" strokeweight="1pt">
                          <v:textbox inset="0,0,0,0">
                            <w:txbxContent>
                              <w:p w:rsidR="00281264" w:rsidRDefault="00281264">
                                <w:pPr>
                                  <w:pStyle w:val="a9"/>
                                </w:pPr>
                              </w:p>
                            </w:txbxContent>
                          </v:textbox>
                        </v:shape>
                      </v:group>
                      <v:group id="Group 1154" o:spid="_x0000_s2553" style="position:absolute;left:2925;top:11174;width:3680;height:280" coordorigin="2196,10916" coordsize="3683,284">
                        <v:shape id="Text Box 1155" o:spid="_x0000_s2554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" strokeweight="1pt">
                          <v:textbox inset="0,0,0,0">
                            <w:txbxContent>
                              <w:p w:rsidR="00281264" w:rsidRDefault="00281264" w:rsidP="009031B2">
                                <w:pPr>
                                  <w:pStyle w:val="a9"/>
                                  <w:jc w:val="left"/>
                                </w:pPr>
                                <w:r>
                                  <w:t>Еникеев В.А.</w:t>
                                </w:r>
                              </w:p>
                            </w:txbxContent>
                          </v:textbox>
                        </v:shape>
                        <v:shape id="Text Box 1156" o:spid="_x0000_s2555" type="#_x0000_t202" style="position:absolute;left:2196;top:10916;width:964;height:283;visibility:visible;mso-wrap-style:square;v-text-anchor:top" strokeweight="1pt">
                          <v:textbox inset="0,0,0,0">
                            <w:txbxContent>
                              <w:p w:rsidR="00281264" w:rsidRDefault="00281264">
                                <w:pPr>
                                  <w:pStyle w:val="a9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Т. контр.</w:t>
                                </w:r>
                              </w:p>
                            </w:txbxContent>
                          </v:textbox>
                        </v:shape>
                        <v:shape id="Text Box 1157" o:spid="_x0000_s2556" type="#_x0000_t202" style="position:absolute;left:4461;top:10917;width:851;height:283;visibility:visible;mso-wrap-style:square;v-text-anchor:top" strokeweight="1pt">
                          <v:textbox inset="0,0,0,0">
                            <w:txbxContent>
                              <w:p w:rsidR="00281264" w:rsidRDefault="00281264">
                                <w:pPr>
                                  <w:pStyle w:val="a9"/>
                                </w:pPr>
                              </w:p>
                            </w:txbxContent>
                          </v:textbox>
                        </v:shape>
                        <v:shape id="Text Box 1158" o:spid="_x0000_s2557" type="#_x0000_t202" style="position:absolute;left:5311;top:10917;width:568;height:283;visibility:visible;mso-wrap-style:square;v-text-anchor:top" strokeweight="1pt">
                          <v:textbox inset="0,0,0,0">
                            <w:txbxContent>
                              <w:p w:rsidR="00281264" w:rsidRDefault="00281264">
                                <w:pPr>
                                  <w:pStyle w:val="a9"/>
                                </w:pPr>
                              </w:p>
                            </w:txbxContent>
                          </v:textbox>
                        </v:shape>
                      </v:group>
                      <v:group id="Group 1159" o:spid="_x0000_s2558" style="position:absolute;left:2925;top:11449;width:3680;height:281" coordorigin="2196,10916" coordsize="3683,284">
                        <v:shape id="Text Box 1160" o:spid="_x0000_s2559" type="#_x0000_t202" style="position:absolute;left:3158;top:10917;width:1305;height:283;visibility:visible;mso-wrap-style:square;v-text-anchor:top" strokeweight="1pt">
                          <v:textbox inset="0,0,0,0">
                            <w:txbxContent>
                              <w:p w:rsidR="00281264" w:rsidRDefault="00281264" w:rsidP="009031B2">
                                <w:pPr>
                                  <w:pStyle w:val="a9"/>
                                  <w:jc w:val="left"/>
                                </w:pPr>
                                <w:r>
                                  <w:t>Еникеев В.А.</w:t>
                                </w:r>
                              </w:p>
                            </w:txbxContent>
                          </v:textbox>
                        </v:shape>
                        <v:shape id="Text Box 1161" o:spid="_x0000_s2560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" strokeweight="1pt">
                          <v:textbox inset="0,0,0,0">
                            <w:txbxContent>
                              <w:p w:rsidR="00281264" w:rsidRDefault="00281264">
                                <w:pPr>
                                  <w:pStyle w:val="a9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Н. контр.</w:t>
                                </w:r>
                              </w:p>
                            </w:txbxContent>
                          </v:textbox>
                        </v:shape>
                        <v:shape id="Text Box 1162" o:spid="_x0000_s2561" type="#_x0000_t202" style="position:absolute;left:4461;top:10917;width:851;height:283;visibility:visible;mso-wrap-style:square;v-text-anchor:top" strokeweight="1pt">
                          <v:textbox inset="0,0,0,0">
                            <w:txbxContent>
                              <w:p w:rsidR="00281264" w:rsidRDefault="00281264">
                                <w:pPr>
                                  <w:pStyle w:val="a9"/>
                                </w:pPr>
                              </w:p>
                            </w:txbxContent>
                          </v:textbox>
                        </v:shape>
                        <v:shape id="Text Box 1163" o:spid="_x0000_s2562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" strokeweight="1pt">
                          <v:textbox inset="0,0,0,0">
                            <w:txbxContent>
                              <w:p w:rsidR="00281264" w:rsidRDefault="00281264">
                                <w:pPr>
                                  <w:pStyle w:val="a9"/>
                                </w:pPr>
                              </w:p>
                            </w:txbxContent>
                          </v:textbox>
                        </v:shape>
                      </v:group>
                      <v:group id="Group 1164" o:spid="_x0000_s2563" style="position:absolute;left:2925;top:11726;width:3680;height:281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">
                        <v:shape id="Text Box 1165" o:spid="_x0000_s2564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" strokeweight="1pt">
                          <v:textbox inset="0,0,0,0">
                            <w:txbxContent>
                              <w:p w:rsidR="00281264" w:rsidRDefault="00281264" w:rsidP="009031B2">
                                <w:pPr>
                                  <w:pStyle w:val="a9"/>
                                  <w:jc w:val="left"/>
                                </w:pPr>
                                <w:r>
                                  <w:t>Еникеев В.А.</w:t>
                                </w:r>
                              </w:p>
                            </w:txbxContent>
                          </v:textbox>
                        </v:shape>
                        <v:shape id="Text Box 1166" o:spid="_x0000_s2565" type="#_x0000_t202" style="position:absolute;left:2196;top:10916;width:964;height:283;visibility:visible;mso-wrap-style:square;v-text-anchor:top" strokeweight="1pt">
                          <v:textbox inset="0,0,0,0">
                            <w:txbxContent>
                              <w:p w:rsidR="00281264" w:rsidRDefault="00281264">
                                <w:pPr>
                                  <w:pStyle w:val="a9"/>
                                  <w:rPr>
                                    <w:noProof w:val="0"/>
                                  </w:rPr>
                                </w:pPr>
                                <w:r>
                                  <w:t>Утв</w:t>
                                </w:r>
                                <w:r>
                                  <w:rPr>
                                    <w:noProof w:val="0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Text Box 1167" o:spid="_x0000_s2566" type="#_x0000_t202" style="position:absolute;left:4461;top:10917;width:851;height:283;visibility:visible;mso-wrap-style:square;v-text-anchor:top" strokeweight="1pt">
                          <v:textbox inset="0,0,0,0">
                            <w:txbxContent>
                              <w:p w:rsidR="00281264" w:rsidRDefault="00281264">
                                <w:pPr>
                                  <w:pStyle w:val="a9"/>
                                </w:pPr>
                              </w:p>
                            </w:txbxContent>
                          </v:textbox>
                        </v:shape>
                        <v:shape id="Text Box 1168" o:spid="_x0000_s2567" type="#_x0000_t202" style="position:absolute;left:5311;top:10917;width:568;height:283;visibility:visible;mso-wrap-style:square;v-text-anchor:top" strokeweight="1pt">
                          <v:textbox inset="0,0,0,0">
                            <w:txbxContent>
                              <w:p w:rsidR="00281264" w:rsidRDefault="00281264">
                                <w:pPr>
                                  <w:pStyle w:val="a9"/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  <v:line id="Line 1169" o:spid="_x0000_s2568" style="position:absolute;flip:x;visibility:visible;mso-wrap-style:square" from="5473,10607" to="5473,12007" o:connectortype="straight" strokeweight="2.25pt">
                      <v:path arrowok="f"/>
                      <o:lock v:ext="edit" shapetype="f"/>
                    </v:line>
                    <v:line id="Line 1170" o:spid="_x0000_s2569" style="position:absolute;flip:x;visibility:visible;mso-wrap-style:square" from="6040,10607" to="6040,12007" o:connectortype="straight" strokeweight="2.25pt">
                      <v:path arrowok="f"/>
                      <o:lock v:ext="edit" shapetype="f"/>
                    </v:line>
                    <v:line id="Line 1171" o:spid="_x0000_s2570" style="position:absolute;flip:x;visibility:visible;mso-wrap-style:square" from="3322,10607" to="3322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" strokeweight="2.25pt">
                      <v:path arrowok="f"/>
                      <o:lock v:ext="edit" shapetype="f"/>
                    </v:line>
                    <v:line id="Line 1172" o:spid="_x0000_s2571" style="position:absolute;flip:x;visibility:visible;mso-wrap-style:square" from="4621,10607" to="4621,12007" o:connectortype="straight" strokeweight="2.25pt">
                      <v:path arrowok="f"/>
                      <o:lock v:ext="edit" shapetype="f"/>
                    </v:line>
                    <v:line id="Line 1173" o:spid="_x0000_s2572" style="position:absolute;flip:x;visibility:visible;mso-wrap-style:square" from="2361,10607" to="2361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" strokeweight="2.25pt">
                      <v:path arrowok="f"/>
                      <o:lock v:ext="edit" shapetype="f"/>
                    </v:line>
                  </v:group>
                </v:group>
                <v:group id="Group 1174" o:spid="_x0000_s2573" style="position:absolute;left:3028;top:10033;width:3683;height:581" coordorigin="3033,9482" coordsize="3683,581">
                  <v:group id="Group 1175" o:spid="_x0000_s2574" style="position:absolute;left:3034;top:9492;width:3682;height:561" coordorigin="1240,9793" coordsize="3685,568">
                    <v:group id="Group 1176" o:spid="_x0000_s2575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">
                      <v:shape id="Text Box 1177" o:spid="_x0000_s2576" type="#_x0000_t202" style="position:absolute;left:3332;top:11725;width:397;height:283;visibility:visible;mso-wrap-style:square;v-text-anchor:top" strokeweight="1pt">
                        <v:textbox inset="0,0,0,0">
                          <w:txbxContent>
                            <w:p w:rsidR="00281264" w:rsidRDefault="00281264">
                              <w:pPr>
                                <w:pStyle w:val="a9"/>
                              </w:pPr>
                            </w:p>
                          </w:txbxContent>
                        </v:textbox>
                      </v:shape>
                      <v:shape id="Text Box 1178" o:spid="_x0000_s2577" type="#_x0000_t202" style="position:absolute;left:4295;top:11725;width:1304;height:283;visibility:visible;mso-wrap-style:square;v-text-anchor:top" strokeweight="1pt">
                        <v:textbox inset="0,0,0,0">
                          <w:txbxContent>
                            <w:p w:rsidR="00281264" w:rsidRDefault="00281264">
                              <w:pPr>
                                <w:pStyle w:val="a9"/>
                              </w:pPr>
                            </w:p>
                          </w:txbxContent>
                        </v:textbox>
                      </v:shape>
                      <v:shape id="Text Box 1179" o:spid="_x0000_s2578" type="#_x0000_t202" style="position:absolute;left:3728;top:11725;width:567;height:283;visibility:visible;mso-wrap-style:square;v-text-anchor:top" strokeweight="1pt">
                        <v:textbox inset="0,0,0,0">
                          <w:txbxContent>
                            <w:p w:rsidR="00281264" w:rsidRDefault="00281264">
                              <w:pPr>
                                <w:pStyle w:val="a9"/>
                              </w:pPr>
                            </w:p>
                          </w:txbxContent>
                        </v:textbox>
                      </v:shape>
                      <v:shape id="Text Box 1180" o:spid="_x0000_s2579" type="#_x0000_t202" style="position:absolute;left:5597;top:11725;width:850;height:283;visibility:visible;mso-wrap-style:square;v-text-anchor:top" strokeweight="1pt">
                        <v:textbox inset="0,0,0,0">
                          <w:txbxContent>
                            <w:p w:rsidR="00281264" w:rsidRDefault="00281264">
                              <w:pPr>
                                <w:pStyle w:val="a9"/>
                              </w:pPr>
                            </w:p>
                          </w:txbxContent>
                        </v:textbox>
                      </v:shape>
                      <v:shape id="Text Box 1181" o:spid="_x0000_s2580" type="#_x0000_t202" style="position:absolute;left:6446;top:11725;width:567;height:283;visibility:visible;mso-wrap-style:square;v-text-anchor:top" strokeweight="1pt">
                        <v:textbox inset="0,0,0,0">
                          <w:txbxContent>
                            <w:p w:rsidR="00281264" w:rsidRDefault="00281264">
                              <w:pPr>
                                <w:pStyle w:val="a9"/>
                              </w:pPr>
                            </w:p>
                          </w:txbxContent>
                        </v:textbox>
                      </v:shape>
                    </v:group>
                    <v:group id="Group 1182" o:spid="_x0000_s2581" style="position:absolute;left:1240;top:9793;width:3685;height:283" coordorigin="3332,11725" coordsize="3681,283">
                      <v:shape id="Text Box 1183" o:spid="_x0000_s2582" type="#_x0000_t202" style="position:absolute;left:3332;top:11725;width:397;height:283;visibility:visible;mso-wrap-style:square;v-text-anchor:top" strokeweight="1pt">
                        <v:textbox inset="0,0,0,0">
                          <w:txbxContent>
                            <w:p w:rsidR="00281264" w:rsidRDefault="00281264">
                              <w:pPr>
                                <w:pStyle w:val="a9"/>
                              </w:pPr>
                            </w:p>
                          </w:txbxContent>
                        </v:textbox>
                      </v:shape>
                      <v:shape id="Text Box 1184" o:spid="_x0000_s2583" type="#_x0000_t202" style="position:absolute;left:4295;top:11725;width:1304;height:283;visibility:visible;mso-wrap-style:square;v-text-anchor:top" strokeweight="1pt">
                        <v:textbox inset="0,0,0,0">
                          <w:txbxContent>
                            <w:p w:rsidR="00281264" w:rsidRDefault="00281264">
                              <w:pPr>
                                <w:pStyle w:val="a9"/>
                              </w:pPr>
                            </w:p>
                          </w:txbxContent>
                        </v:textbox>
                      </v:shape>
                      <v:shape id="Text Box 1185" o:spid="_x0000_s2584" type="#_x0000_t202" style="position:absolute;left:3728;top:11725;width:567;height:283;visibility:visible;mso-wrap-style:square;v-text-anchor:top" strokeweight="1pt">
                        <v:textbox inset="0,0,0,0">
                          <w:txbxContent>
                            <w:p w:rsidR="00281264" w:rsidRDefault="00281264">
                              <w:pPr>
                                <w:pStyle w:val="a9"/>
                              </w:pPr>
                            </w:p>
                          </w:txbxContent>
                        </v:textbox>
                      </v:shape>
                      <v:shape id="Text Box 1186" o:spid="_x0000_s2585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" strokeweight="1pt">
                        <v:textbox inset="0,0,0,0">
                          <w:txbxContent>
                            <w:p w:rsidR="00281264" w:rsidRDefault="00281264">
                              <w:pPr>
                                <w:pStyle w:val="a9"/>
                              </w:pPr>
                            </w:p>
                          </w:txbxContent>
                        </v:textbox>
                      </v:shape>
                      <v:shape id="Text Box 1187" o:spid="_x0000_s2586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" strokeweight="1pt">
                        <v:textbox inset="0,0,0,0">
                          <w:txbxContent>
                            <w:p w:rsidR="00281264" w:rsidRDefault="00281264">
                              <w:pPr>
                                <w:pStyle w:val="a9"/>
                              </w:pPr>
                            </w:p>
                          </w:txbxContent>
                        </v:textbox>
                      </v:shape>
                    </v:group>
                  </v:group>
                  <v:line id="Line 1188" o:spid="_x0000_s2587" style="position:absolute;visibility:visible;mso-wrap-style:squar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" strokeweight="2.25pt">
                    <v:path arrowok="f"/>
                    <o:lock v:ext="edit" shapetype="f"/>
                  </v:line>
                  <v:line id="Line 1189" o:spid="_x0000_s2588" style="position:absolute;visibility:visible;mso-wrap-style:squar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" strokeweight="2.25pt">
                    <v:path arrowok="f"/>
                    <o:lock v:ext="edit" shapetype="f"/>
                  </v:line>
                  <v:line id="Line 1190" o:spid="_x0000_s2589" style="position:absolute;visibility:visible;mso-wrap-style:squar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" strokeweight="2.25pt">
                    <v:path arrowok="f"/>
                    <o:lock v:ext="edit" shapetype="f"/>
                  </v:line>
                  <v:line id="Line 1191" o:spid="_x0000_s2590" style="position:absolute;visibility:visible;mso-wrap-style:square" from="6148,9482" to="6148,10053" o:connectortype="straight" strokeweight="2.25pt">
                    <v:path arrowok="f"/>
                    <o:lock v:ext="edit" shapetype="f"/>
                  </v:line>
                  <v:line id="Line 1192" o:spid="_x0000_s2591" style="position:absolute;visibility:visible;mso-wrap-style:squar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" strokeweight="2.25pt">
                    <v:path arrowok="f"/>
                    <o:lock v:ext="edit" shapetype="f"/>
                  </v:line>
                  <v:line id="Line 1193" o:spid="_x0000_s2592" style="position:absolute;visibility:visible;mso-wrap-style:squar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" strokeweight="2.25pt">
                    <v:path arrowok="f"/>
                    <o:lock v:ext="edit" shapetype="f"/>
                  </v:line>
                </v:group>
              </v:group>
            </v:group>
          </v:group>
          <w10:wrap anchorx="page" anchory="pag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264" w:rsidRDefault="00281264">
    <w:pPr>
      <w:pStyle w:val="aa"/>
    </w:pPr>
    <w:r>
      <w:rPr>
        <w:noProof/>
      </w:rPr>
      <w:pict>
        <v:group id="Group 601" o:spid="_x0000_s2452" style="position:absolute;left:0;text-align:left;margin-left:28.35pt;margin-top:14.2pt;width:552.8pt;height:813.55pt;z-index:-251659264;mso-position-horizontal-relative:page;mso-position-vertical-relative:page" coordorigin="567,284" coordsize="11056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" o:allowincell="f">
          <v:group id="Group 602" o:spid="_x0000_s2453" style="position:absolute;left:567;top:8552;width:561;height:8003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">
            <v:group id="Group 603" o:spid="_x0000_s2454" style="position:absolute;left:3194;top:6929;width:283;height:8155" coordorigin="3194,6929" coordsize="283,8155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4" o:spid="_x0000_s2455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" strokeweight="2.25pt">
                <v:textbox style="layout-flow:vertical;mso-layout-flow-alt:bottom-to-top" inset=".5mm,.3mm,.5mm,.3mm">
                  <w:txbxContent>
                    <w:p w:rsidR="00281264" w:rsidRDefault="00281264">
                      <w:pPr>
                        <w:pStyle w:val="a9"/>
                      </w:pPr>
                      <w:r>
                        <w:t>Инв. № подп</w:t>
                      </w:r>
                    </w:p>
                  </w:txbxContent>
                </v:textbox>
              </v:shape>
              <v:shape id="Text Box 605" o:spid="_x0000_s2456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" strokeweight="2.25pt">
                <v:textbox style="layout-flow:vertical;mso-layout-flow-alt:bottom-to-top" inset=".5mm,.3mm,.5mm,.3mm">
                  <w:txbxContent>
                    <w:p w:rsidR="00281264" w:rsidRDefault="00281264">
                      <w:pPr>
                        <w:pStyle w:val="a9"/>
                      </w:pPr>
                      <w:r>
                        <w:t>Подп. и дата</w:t>
                      </w:r>
                    </w:p>
                  </w:txbxContent>
                </v:textbox>
              </v:shape>
              <v:shape id="Text Box 606" o:spid="_x0000_s2457" type="#_x0000_t202" style="position:absolute;left:3194;top:8901;width:283;height:1417;visibility:visible;mso-wrap-style:square;v-text-anchor:top" strokeweight="2.25pt">
                <v:textbox style="layout-flow:vertical;mso-layout-flow-alt:bottom-to-top" inset=".5mm,.3mm,.5mm,.3mm">
                  <w:txbxContent>
                    <w:p w:rsidR="00281264" w:rsidRDefault="00281264">
                      <w:pPr>
                        <w:pStyle w:val="a9"/>
                      </w:pPr>
                      <w:r>
                        <w:t>Взам. инв. №</w:t>
                      </w:r>
                    </w:p>
                  </w:txbxContent>
                </v:textbox>
              </v:shape>
              <v:shape id="Text Box 607" o:spid="_x0000_s2458" type="#_x0000_t202" style="position:absolute;left:3194;top:10306;width:283;height:1417;visibility:visible;mso-wrap-style:square;v-text-anchor:top" strokeweight="2.25pt">
                <v:textbox style="layout-flow:vertical;mso-layout-flow-alt:bottom-to-top" inset=".5mm,.3mm,.5mm,.3mm">
                  <w:txbxContent>
                    <w:p w:rsidR="00281264" w:rsidRDefault="00281264">
                      <w:pPr>
                        <w:pStyle w:val="a9"/>
                      </w:pPr>
                      <w:r>
                        <w:t>Инв. № дубл.</w:t>
                      </w:r>
                    </w:p>
                  </w:txbxContent>
                </v:textbox>
              </v:shape>
              <v:shape id="Text Box 608" o:spid="_x0000_s2459" type="#_x0000_t202" style="position:absolute;left:3194;top:6929;width:283;height:1984;visibility:visible;mso-wrap-style:square;v-text-anchor:top" strokeweight="2.25pt">
                <v:textbox style="layout-flow:vertical;mso-layout-flow-alt:bottom-to-top" inset=".5mm,.3mm,.5mm,.3mm">
                  <w:txbxContent>
                    <w:p w:rsidR="00281264" w:rsidRDefault="00281264">
                      <w:pPr>
                        <w:pStyle w:val="a9"/>
                      </w:pPr>
                      <w:r>
                        <w:t>Подп. и дата</w:t>
                      </w:r>
                    </w:p>
                  </w:txbxContent>
                </v:textbox>
              </v:shape>
            </v:group>
            <v:group id="Group 609" o:spid="_x0000_s2460" style="position:absolute;left:3472;top:6929;width:283;height:8155" coordorigin="3194,6929" coordsize="283,8155">
              <v:shape id="Text Box 610" o:spid="_x0000_s2461" type="#_x0000_t202" style="position:absolute;left:3194;top:13667;width:283;height:1417;visibility:visible;mso-wrap-style:square;v-text-anchor:top" strokeweight="2.25pt">
                <v:textbox style="layout-flow:vertical;mso-layout-flow-alt:bottom-to-top" inset=".5mm,.3mm,.5mm,.3mm">
                  <w:txbxContent>
                    <w:p w:rsidR="00281264" w:rsidRDefault="00281264">
                      <w:pPr>
                        <w:pStyle w:val="a9"/>
                      </w:pPr>
                    </w:p>
                  </w:txbxContent>
                </v:textbox>
              </v:shape>
              <v:shape id="Text Box 611" o:spid="_x0000_s2462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" strokeweight="2.25pt">
                <v:textbox style="layout-flow:vertical;mso-layout-flow-alt:bottom-to-top" inset=".5mm,.3mm,.5mm,.3mm">
                  <w:txbxContent>
                    <w:p w:rsidR="00281264" w:rsidRDefault="00281264">
                      <w:pPr>
                        <w:pStyle w:val="a9"/>
                      </w:pPr>
                    </w:p>
                  </w:txbxContent>
                </v:textbox>
              </v:shape>
              <v:shape id="Text Box 612" o:spid="_x0000_s2463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" strokeweight="2.25pt">
                <v:textbox style="layout-flow:vertical;mso-layout-flow-alt:bottom-to-top" inset=".5mm,.3mm,.5mm,.3mm">
                  <w:txbxContent>
                    <w:p w:rsidR="00281264" w:rsidRDefault="00281264">
                      <w:pPr>
                        <w:pStyle w:val="a9"/>
                      </w:pPr>
                    </w:p>
                  </w:txbxContent>
                </v:textbox>
              </v:shape>
              <v:shape id="Text Box 613" o:spid="_x0000_s2464" type="#_x0000_t202" style="position:absolute;left:3194;top:10306;width:283;height:1417;visibility:visible;mso-wrap-style:square;v-text-anchor:top" strokeweight="2.25pt">
                <v:textbox style="layout-flow:vertical;mso-layout-flow-alt:bottom-to-top" inset=".5mm,.3mm,.5mm,.3mm">
                  <w:txbxContent>
                    <w:p w:rsidR="00281264" w:rsidRDefault="00281264">
                      <w:pPr>
                        <w:pStyle w:val="a9"/>
                      </w:pPr>
                    </w:p>
                  </w:txbxContent>
                </v:textbox>
              </v:shape>
              <v:shape id="Text Box 614" o:spid="_x0000_s2465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" strokeweight="2.25pt">
                <v:textbox style="layout-flow:vertical;mso-layout-flow-alt:bottom-to-top" inset=".5mm,.3mm,.5mm,.3mm">
                  <w:txbxContent>
                    <w:p w:rsidR="00281264" w:rsidRDefault="00281264">
                      <w:pPr>
                        <w:pStyle w:val="a9"/>
                      </w:pPr>
                    </w:p>
                  </w:txbxContent>
                </v:textbox>
              </v:shape>
            </v:group>
          </v:group>
          <v:rect id="Rectangle 615" o:spid="_x0000_s2466" style="position:absolute;left:1134;top:284;width:10488;height:16271;visibility:visible;mso-wrap-style:square;v-text-anchor:top" strokeweight="2.25pt"/>
          <v:group id="Group 616" o:spid="_x0000_s2467" style="position:absolute;left:1134;top:15717;width:10489;height:837" coordorigin="1140,12894" coordsize="10489,853">
            <v:rect id="Rectangle 617" o:spid="_x0000_s2468" style="position:absolute;left:1140;top:12894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" strokeweight="2.25pt"/>
            <v:group id="Group 618" o:spid="_x0000_s2469" style="position:absolute;left:1143;top:12894;width:10486;height:853" coordorigin="989,11410" coordsize="10486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">
              <v:group id="Group 619" o:spid="_x0000_s2470" style="position:absolute;left:10908;top:11410;width:567;height:853" coordorigin="9096,9973" coordsize="851,853">
                <v:shape id="Text Box 620" o:spid="_x0000_s2471" type="#_x0000_t202" style="position:absolute;left:9096;top:99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" strokeweight="2.25pt">
                  <v:textbox inset=".5mm,.3mm,.5mm,.3mm">
                    <w:txbxContent>
                      <w:p w:rsidR="00281264" w:rsidRDefault="00281264">
                        <w:pPr>
                          <w:pStyle w:val="a9"/>
                          <w:rPr>
                            <w:noProof w:val="0"/>
                          </w:rPr>
                        </w:pPr>
                        <w:r>
                          <w:rPr>
                            <w:noProof w:val="0"/>
                          </w:rPr>
                          <w:t>Лист</w:t>
                        </w:r>
                      </w:p>
                    </w:txbxContent>
                  </v:textbox>
                </v:shape>
                <v:shape id="Text Box 621" o:spid="_x0000_s2472" type="#_x0000_t202" style="position:absolute;left:9097;top:10259;width:850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" strokeweight="2.25pt">
                  <v:textbox inset=".5mm,.3mm,.5mm,.3mm">
                    <w:txbxContent>
                      <w:p w:rsidR="00281264" w:rsidRPr="00E60BEA" w:rsidRDefault="00281264">
                        <w:pPr>
                          <w:pStyle w:val="a9"/>
                          <w:spacing w:before="120"/>
                          <w:rPr>
                            <w:noProof w:val="0"/>
                            <w:sz w:val="22"/>
                          </w:rPr>
                        </w:pPr>
                        <w:r>
                          <w:rPr>
                            <w:noProof w:val="0"/>
                            <w:sz w:val="22"/>
                          </w:rPr>
                          <w:fldChar w:fldCharType="begin"/>
                        </w:r>
                        <w:r>
                          <w:rPr>
                            <w:noProof w:val="0"/>
                            <w:sz w:val="22"/>
                          </w:rPr>
                          <w:instrText xml:space="preserve"> PAGE   \* MERGEFORMAT </w:instrText>
                        </w:r>
                        <w:r>
                          <w:rPr>
                            <w:noProof w:val="0"/>
                            <w:sz w:val="22"/>
                          </w:rPr>
                          <w:fldChar w:fldCharType="separate"/>
                        </w:r>
                        <w:r w:rsidR="00AC187C">
                          <w:rPr>
                            <w:sz w:val="22"/>
                          </w:rPr>
                          <w:t>6</w:t>
                        </w:r>
                        <w:r>
                          <w:rPr>
                            <w:noProof w:val="0"/>
                            <w:sz w:val="22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  <v:shape id="Text Box 622" o:spid="_x0000_s2473" type="#_x0000_t202" style="position:absolute;left:4672;top:11413;width:6236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" strokeweight="2.25pt">
                <v:textbox inset=".5mm,.3mm,.5mm,.3mm">
                  <w:txbxContent>
                    <w:p w:rsidR="00281264" w:rsidRPr="00375582" w:rsidRDefault="00281264" w:rsidP="00615BEA">
                      <w:pPr>
                        <w:pStyle w:val="a9"/>
                        <w:spacing w:before="160"/>
                        <w:rPr>
                          <w:noProof w:val="0"/>
                          <w:sz w:val="30"/>
                          <w:lang w:val="en-US"/>
                        </w:rPr>
                      </w:pPr>
                      <w:r w:rsidRPr="00615BEA">
                        <w:rPr>
                          <w:noProof w:val="0"/>
                          <w:sz w:val="30"/>
                        </w:rPr>
                        <w:t xml:space="preserve">Технический проект. </w:t>
                      </w:r>
                      <w:r>
                        <w:rPr>
                          <w:noProof w:val="0"/>
                          <w:sz w:val="30"/>
                          <w:lang w:val="en-US"/>
                        </w:rPr>
                        <w:t>User Stories</w:t>
                      </w:r>
                    </w:p>
                    <w:p w:rsidR="00281264" w:rsidRPr="00615BEA" w:rsidRDefault="00281264" w:rsidP="00615BEA"/>
                  </w:txbxContent>
                </v:textbox>
              </v:shape>
              <v:group id="Group 623" o:spid="_x0000_s2474" style="position:absolute;left:989;top:11413;width:3683;height:850" coordorigin="1248,9691" coordsize="3683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">
                <v:group id="Group 624" o:spid="_x0000_s2475" style="position:absolute;left:1248;top:10272;width:3682;height:280" coordorigin="3332,11725" coordsize="3681,283">
                  <v:shape id="Text Box 625" o:spid="_x0000_s2476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" strokeweight="2.25pt">
                    <v:textbox inset=".5mm,.3mm,.5mm,.3mm">
                      <w:txbxContent>
                        <w:p w:rsidR="00281264" w:rsidRDefault="00281264">
                          <w:pPr>
                            <w:pStyle w:val="a9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Лит</w:t>
                          </w:r>
                        </w:p>
                      </w:txbxContent>
                    </v:textbox>
                  </v:shape>
                  <v:shape id="Text Box 626" o:spid="_x0000_s2477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" strokeweight="2.25pt">
                    <v:textbox inset=".5mm,.3mm,.5mm,.3mm">
                      <w:txbxContent>
                        <w:p w:rsidR="00281264" w:rsidRDefault="00281264">
                          <w:pPr>
                            <w:pStyle w:val="a9"/>
                          </w:pPr>
                          <w:r>
                            <w:t>№ докум.</w:t>
                          </w:r>
                        </w:p>
                      </w:txbxContent>
                    </v:textbox>
                  </v:shape>
                  <v:shape id="Text Box 627" o:spid="_x0000_s2478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" strokeweight="2.25pt">
                    <v:textbox inset=".5mm,.3mm,.5mm,.3mm">
                      <w:txbxContent>
                        <w:p w:rsidR="00281264" w:rsidRDefault="00281264">
                          <w:pPr>
                            <w:pStyle w:val="a9"/>
                            <w:rPr>
                              <w:noProof w:val="0"/>
                            </w:rPr>
                          </w:pPr>
                          <w:r>
                            <w:t>Изм</w:t>
                          </w:r>
                          <w:r>
                            <w:rPr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628" o:spid="_x0000_s2479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" strokeweight="2.25pt">
                    <v:textbox inset=".5mm,.3mm,.5mm,.3mm">
                      <w:txbxContent>
                        <w:p w:rsidR="00281264" w:rsidRDefault="00281264">
                          <w:pPr>
                            <w:pStyle w:val="a9"/>
                            <w:rPr>
                              <w:noProof w:val="0"/>
                            </w:rPr>
                          </w:pPr>
                          <w:r>
                            <w:t>Подп</w:t>
                          </w:r>
                          <w:r>
                            <w:rPr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629" o:spid="_x0000_s2480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" strokeweight="2.25pt">
                    <v:textbox inset=".5mm,.3mm,.5mm,.3mm">
                      <w:txbxContent>
                        <w:p w:rsidR="00281264" w:rsidRDefault="00281264">
                          <w:pPr>
                            <w:pStyle w:val="a9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Дата</w:t>
                          </w:r>
                        </w:p>
                      </w:txbxContent>
                    </v:textbox>
                  </v:shape>
                </v:group>
                <v:group id="Group 630" o:spid="_x0000_s2481" style="position:absolute;left:1248;top:9691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">
                  <v:group id="Group 631" o:spid="_x0000_s2482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">
                    <v:group id="Group 632" o:spid="_x0000_s2483" style="position:absolute;left:1240;top:10078;width:3685;height:283" coordorigin="3332,11725" coordsize="3681,283">
                      <v:shape id="Text Box 633" o:spid="_x0000_s2484" type="#_x0000_t202" style="position:absolute;left:3332;top:11725;width:397;height:283;visibility:visible;mso-wrap-style:square;v-text-anchor:top" strokeweight="1pt">
                        <v:textbox inset=".5mm,.3mm,.5mm,.3mm">
                          <w:txbxContent>
                            <w:p w:rsidR="00281264" w:rsidRDefault="00281264">
                              <w:pPr>
                                <w:pStyle w:val="a9"/>
                              </w:pPr>
                            </w:p>
                          </w:txbxContent>
                        </v:textbox>
                      </v:shape>
                      <v:shape id="Text Box 634" o:spid="_x0000_s2485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" strokeweight="1pt">
                        <v:textbox inset=".5mm,.3mm,.5mm,.3mm">
                          <w:txbxContent>
                            <w:p w:rsidR="00281264" w:rsidRDefault="00281264">
                              <w:pPr>
                                <w:pStyle w:val="a9"/>
                              </w:pPr>
                            </w:p>
                          </w:txbxContent>
                        </v:textbox>
                      </v:shape>
                      <v:shape id="Text Box 635" o:spid="_x0000_s2486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" strokeweight="1pt">
                        <v:textbox inset=".5mm,.3mm,.5mm,.3mm">
                          <w:txbxContent>
                            <w:p w:rsidR="00281264" w:rsidRDefault="00281264">
                              <w:pPr>
                                <w:pStyle w:val="a9"/>
                              </w:pPr>
                            </w:p>
                          </w:txbxContent>
                        </v:textbox>
                      </v:shape>
                      <v:shape id="Text Box 636" o:spid="_x0000_s2487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" strokeweight="1pt">
                        <v:textbox inset=".5mm,.3mm,.5mm,.3mm">
                          <w:txbxContent>
                            <w:p w:rsidR="00281264" w:rsidRDefault="00281264">
                              <w:pPr>
                                <w:pStyle w:val="a9"/>
                              </w:pPr>
                            </w:p>
                          </w:txbxContent>
                        </v:textbox>
                      </v:shape>
                      <v:shape id="Text Box 637" o:spid="_x0000_s2488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" strokeweight="1pt">
                        <v:textbox inset=".5mm,.3mm,.5mm,.3mm">
                          <w:txbxContent>
                            <w:p w:rsidR="00281264" w:rsidRDefault="00281264">
                              <w:pPr>
                                <w:pStyle w:val="a9"/>
                              </w:pPr>
                            </w:p>
                          </w:txbxContent>
                        </v:textbox>
                      </v:shape>
                    </v:group>
                    <v:group id="Group 638" o:spid="_x0000_s2489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">
                      <v:shape id="Text Box 639" o:spid="_x0000_s2490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" strokeweight="1pt">
                        <v:textbox inset=".5mm,.3mm,.5mm,.3mm">
                          <w:txbxContent>
                            <w:p w:rsidR="00281264" w:rsidRDefault="00281264">
                              <w:pPr>
                                <w:pStyle w:val="a9"/>
                              </w:pPr>
                            </w:p>
                          </w:txbxContent>
                        </v:textbox>
                      </v:shape>
                      <v:shape id="Text Box 640" o:spid="_x0000_s2491" type="#_x0000_t202" style="position:absolute;left:4295;top:11725;width:1304;height:283;visibility:visible;mso-wrap-style:square;v-text-anchor:top" strokeweight="1pt">
                        <v:textbox inset=".5mm,.3mm,.5mm,.3mm">
                          <w:txbxContent>
                            <w:p w:rsidR="00281264" w:rsidRDefault="00281264">
                              <w:pPr>
                                <w:pStyle w:val="a9"/>
                              </w:pPr>
                            </w:p>
                          </w:txbxContent>
                        </v:textbox>
                      </v:shape>
                      <v:shape id="Text Box 641" o:spid="_x0000_s2492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" strokeweight="1pt">
                        <v:textbox inset=".5mm,.3mm,.5mm,.3mm">
                          <w:txbxContent>
                            <w:p w:rsidR="00281264" w:rsidRDefault="00281264">
                              <w:pPr>
                                <w:pStyle w:val="a9"/>
                              </w:pPr>
                            </w:p>
                          </w:txbxContent>
                        </v:textbox>
                      </v:shape>
                      <v:shape id="Text Box 642" o:spid="_x0000_s2493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" strokeweight="1pt">
                        <v:textbox inset=".5mm,.3mm,.5mm,.3mm">
                          <w:txbxContent>
                            <w:p w:rsidR="00281264" w:rsidRDefault="00281264">
                              <w:pPr>
                                <w:pStyle w:val="a9"/>
                              </w:pPr>
                            </w:p>
                          </w:txbxContent>
                        </v:textbox>
                      </v:shape>
                      <v:shape id="Text Box 643" o:spid="_x0000_s2494" type="#_x0000_t202" style="position:absolute;left:6446;top:11725;width:567;height:283;visibility:visible;mso-wrap-style:square;v-text-anchor:top" strokeweight="1pt">
                        <v:textbox inset=".5mm,.3mm,.5mm,.3mm">
                          <w:txbxContent>
                            <w:p w:rsidR="00281264" w:rsidRDefault="00281264">
                              <w:pPr>
                                <w:pStyle w:val="a9"/>
                              </w:pPr>
                            </w:p>
                          </w:txbxContent>
                        </v:textbox>
                      </v:shape>
                    </v:group>
                  </v:group>
                  <v:line id="Line 644" o:spid="_x0000_s2495" style="position:absolute;visibility:visible;mso-wrap-style:squar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" strokeweight="2.25pt">
                    <v:path arrowok="f"/>
                    <o:lock v:ext="edit" shapetype="f"/>
                  </v:line>
                  <v:line id="Line 645" o:spid="_x0000_s2496" style="position:absolute;visibility:visible;mso-wrap-style:square" from="3033,9492" to="3033,10063" o:connectortype="straight" strokeweight="2.25pt">
                    <v:path arrowok="f"/>
                    <o:lock v:ext="edit" shapetype="f"/>
                  </v:line>
                  <v:line id="Line 646" o:spid="_x0000_s2497" style="position:absolute;visibility:visible;mso-wrap-style:square" from="6715,9482" to="6715,10053" o:connectortype="straight" strokeweight="2.25pt">
                    <v:path arrowok="f"/>
                    <o:lock v:ext="edit" shapetype="f"/>
                  </v:line>
                  <v:line id="Line 647" o:spid="_x0000_s2498" style="position:absolute;visibility:visible;mso-wrap-style:squar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" strokeweight="2.25pt">
                    <v:path arrowok="f"/>
                    <o:lock v:ext="edit" shapetype="f"/>
                  </v:line>
                  <v:line id="Line 648" o:spid="_x0000_s2499" style="position:absolute;visibility:visible;mso-wrap-style:squar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" strokeweight="2.25pt">
                    <v:path arrowok="f"/>
                    <o:lock v:ext="edit" shapetype="f"/>
                  </v:line>
                  <v:line id="Line 649" o:spid="_x0000_s2500" style="position:absolute;visibility:visible;mso-wrap-style:squar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" strokeweight="2.25pt">
                    <v:path arrowok="f"/>
                    <o:lock v:ext="edit" shapetype="f"/>
                  </v:line>
                </v:group>
              </v:group>
            </v:group>
          </v:group>
          <w10:wrap anchorx="page" anchory="pag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264" w:rsidRDefault="00281264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264" w:rsidRDefault="00281264">
    <w:pPr>
      <w:pStyle w:val="aa"/>
    </w:pPr>
    <w:r>
      <w:rPr>
        <w:noProof/>
      </w:rPr>
      <w:pict>
        <v:group id="Group 699" o:spid="_x0000_s2049" style="position:absolute;left:0;text-align:left;margin-left:28.35pt;margin-top:14.2pt;width:552.5pt;height:814.85pt;z-index:-251658240;mso-position-horizontal-relative:page;mso-position-vertical-relative:page" coordorigin="567,284" coordsize="11050,16297">
          <v:group id="Group 700" o:spid="_x0000_s2050" style="position:absolute;left:1135;top:15169;width:10482;height:454" coordorigin="1822,2477" coordsize="10479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1" o:spid="_x0000_s2051" type="#_x0000_t202" style="position:absolute;left:1822;top:247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02" o:spid="_x0000_s2052" type="#_x0000_t202" style="position:absolute;left:2276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03" o:spid="_x0000_s2053" type="#_x0000_t202" style="position:absolute;left:11734;top:2477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04" o:spid="_x0000_s2054" type="#_x0000_t202" style="position:absolute;left:3400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05" o:spid="_x0000_s2055" type="#_x0000_t202" style="position:absolute;left:4534;top:2477;width:113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06" o:spid="_x0000_s2056" type="#_x0000_t202" style="position:absolute;left:5668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07" o:spid="_x0000_s2057" type="#_x0000_t202" style="position:absolute;left:6802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08" o:spid="_x0000_s2058" type="#_x0000_t202" style="position:absolute;left:7936;top:2477;width:1701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09" o:spid="_x0000_s2059" type="#_x0000_t202" style="position:absolute;left:9637;top:2477;width:124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10" o:spid="_x0000_s2060" type="#_x0000_t202" style="position:absolute;left:10884;top:2477;width:850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Group 711" o:spid="_x0000_s2061" style="position:absolute;left:1124;top:284;width:10482;height:1701" coordorigin="1127,314" coordsize="10493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">
            <v:shape id="Text Box 712" o:spid="_x0000_s2062" type="#_x0000_t202" style="position:absolute;left:1127;top:314;width:10488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" strokeweight="2pt">
              <v:textbox>
                <w:txbxContent>
                  <w:p w:rsidR="00281264" w:rsidRDefault="00281264">
                    <w:pPr>
                      <w:pStyle w:val="a9"/>
                      <w:rPr>
                        <w:noProof w:val="0"/>
                        <w:sz w:val="24"/>
                      </w:rPr>
                    </w:pPr>
                    <w:r>
                      <w:rPr>
                        <w:noProof w:val="0"/>
                        <w:sz w:val="24"/>
                      </w:rPr>
                      <w:t>Лист регистрации изменений</w:t>
                    </w:r>
                  </w:p>
                </w:txbxContent>
              </v:textbox>
            </v:shape>
            <v:group id="Group 713" o:spid="_x0000_s2063" style="position:absolute;left:1132;top:768;width:10488;height:1361" coordorigin="1290,2297" coordsize="10488,1361">
              <v:shape id="Text Box 714" o:spid="_x0000_s2064" type="#_x0000_t202" style="position:absolute;left:1290;top:2297;width:454;height:1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" strokeweight="2pt">
                <v:textbox inset="0,,0">
                  <w:txbxContent>
                    <w:p w:rsidR="00281264" w:rsidRDefault="00281264">
                      <w:pPr>
                        <w:pStyle w:val="a9"/>
                        <w:spacing w:before="360"/>
                        <w:rPr>
                          <w:noProof w:val="0"/>
                          <w:sz w:val="20"/>
                        </w:rPr>
                      </w:pPr>
                      <w:proofErr w:type="spellStart"/>
                      <w:r>
                        <w:rPr>
                          <w:noProof w:val="0"/>
                          <w:sz w:val="20"/>
                        </w:rPr>
                        <w:t>Изм</w:t>
                      </w:r>
                      <w:proofErr w:type="spellEnd"/>
                    </w:p>
                  </w:txbxContent>
                </v:textbox>
              </v:shape>
              <v:shape id="Text Box 715" o:spid="_x0000_s2065" type="#_x0000_t202" style="position:absolute;left:1744;top:2751;width:1134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" strokeweight="2pt">
                <v:textbox inset=".5mm,,.5mm">
                  <w:txbxContent>
                    <w:p w:rsidR="00281264" w:rsidRDefault="00281264">
                      <w:pPr>
                        <w:pStyle w:val="a9"/>
                        <w:rPr>
                          <w:noProof w:val="0"/>
                          <w:sz w:val="24"/>
                        </w:rPr>
                      </w:pPr>
                      <w:proofErr w:type="spellStart"/>
                      <w:proofErr w:type="gramStart"/>
                      <w:r>
                        <w:rPr>
                          <w:noProof w:val="0"/>
                          <w:sz w:val="24"/>
                        </w:rPr>
                        <w:t>изменен-ных</w:t>
                      </w:r>
                      <w:proofErr w:type="spellEnd"/>
                      <w:proofErr w:type="gramEnd"/>
                    </w:p>
                  </w:txbxContent>
                </v:textbox>
              </v:shape>
              <v:shape id="Text Box 716" o:spid="_x0000_s2066" type="#_x0000_t202" style="position:absolute;left:2878;top:2751;width:1134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" strokeweight="2pt">
                <v:textbox inset=".5mm,,.5mm">
                  <w:txbxContent>
                    <w:p w:rsidR="00281264" w:rsidRDefault="00281264">
                      <w:pPr>
                        <w:pStyle w:val="a9"/>
                        <w:rPr>
                          <w:noProof w:val="0"/>
                          <w:sz w:val="24"/>
                        </w:rPr>
                      </w:pPr>
                      <w:proofErr w:type="spellStart"/>
                      <w:proofErr w:type="gramStart"/>
                      <w:r>
                        <w:rPr>
                          <w:noProof w:val="0"/>
                          <w:sz w:val="24"/>
                        </w:rPr>
                        <w:t>заменен-ных</w:t>
                      </w:r>
                      <w:proofErr w:type="spellEnd"/>
                      <w:proofErr w:type="gramEnd"/>
                    </w:p>
                  </w:txbxContent>
                </v:textbox>
              </v:shape>
              <v:shape id="Text Box 717" o:spid="_x0000_s2067" type="#_x0000_t202" style="position:absolute;left:4012;top:2751;width:1134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" strokeweight="2pt">
                <v:textbox inset=".5mm,,.5mm">
                  <w:txbxContent>
                    <w:p w:rsidR="00281264" w:rsidRDefault="00281264">
                      <w:pPr>
                        <w:pStyle w:val="a9"/>
                        <w:spacing w:before="120"/>
                        <w:rPr>
                          <w:noProof w:val="0"/>
                          <w:sz w:val="24"/>
                        </w:rPr>
                      </w:pPr>
                      <w:r>
                        <w:rPr>
                          <w:noProof w:val="0"/>
                          <w:sz w:val="24"/>
                        </w:rPr>
                        <w:t>новых</w:t>
                      </w:r>
                    </w:p>
                  </w:txbxContent>
                </v:textbox>
              </v:shape>
              <v:shape id="Text Box 718" o:spid="_x0000_s2068" type="#_x0000_t202" style="position:absolute;left:5146;top:2751;width:1134;height:907;visibility:visible;mso-wrap-style:square;v-text-anchor:top" strokeweight="2pt">
                <v:textbox inset=".5mm,,.5mm">
                  <w:txbxContent>
                    <w:p w:rsidR="00281264" w:rsidRDefault="00281264">
                      <w:pPr>
                        <w:pStyle w:val="a9"/>
                        <w:spacing w:before="120"/>
                        <w:rPr>
                          <w:noProof w:val="0"/>
                          <w:sz w:val="24"/>
                        </w:rPr>
                      </w:pPr>
                      <w:r>
                        <w:rPr>
                          <w:noProof w:val="0"/>
                          <w:sz w:val="24"/>
                        </w:rPr>
                        <w:t>изъятых</w:t>
                      </w:r>
                    </w:p>
                  </w:txbxContent>
                </v:textbox>
              </v:shape>
              <v:shape id="Text Box 719" o:spid="_x0000_s2069" type="#_x0000_t202" style="position:absolute;left:1744;top:2297;width:4535;height:454;visibility:visible;mso-wrap-style:square;v-text-anchor:top" strokeweight="2pt">
                <v:textbox inset=".5mm,,.5mm">
                  <w:txbxContent>
                    <w:p w:rsidR="00281264" w:rsidRDefault="00281264">
                      <w:pPr>
                        <w:pStyle w:val="a9"/>
                        <w:rPr>
                          <w:noProof w:val="0"/>
                          <w:sz w:val="24"/>
                        </w:rPr>
                      </w:pPr>
                      <w:r>
                        <w:rPr>
                          <w:noProof w:val="0"/>
                          <w:sz w:val="24"/>
                        </w:rPr>
                        <w:t>новых</w:t>
                      </w:r>
                    </w:p>
                  </w:txbxContent>
                </v:textbox>
              </v:shape>
              <v:shape id="Text Box 720" o:spid="_x0000_s2070" type="#_x0000_t202" style="position:absolute;left:6279;top:2297;width:1134;height:1361;visibility:visible;mso-wrap-style:square;v-text-anchor:top" strokeweight="2pt">
                <v:textbox inset=".5mm,,.5mm">
                  <w:txbxContent>
                    <w:p w:rsidR="00281264" w:rsidRDefault="00281264">
                      <w:pPr>
                        <w:pStyle w:val="a9"/>
                        <w:rPr>
                          <w:noProof w:val="0"/>
                          <w:sz w:val="22"/>
                        </w:rPr>
                      </w:pPr>
                      <w:r>
                        <w:rPr>
                          <w:noProof w:val="0"/>
                          <w:sz w:val="22"/>
                        </w:rPr>
                        <w:t>Всего листов (страниц) в докум.</w:t>
                      </w:r>
                    </w:p>
                  </w:txbxContent>
                </v:textbox>
              </v:shape>
              <v:shape id="Text Box 721" o:spid="_x0000_s2071" type="#_x0000_t202" style="position:absolute;left:7413;top:2297;width:1701;height:1361;visibility:visible;mso-wrap-style:square;v-text-anchor:top" strokeweight="2pt">
                <v:textbox inset=".5mm,,.5mm">
                  <w:txbxContent>
                    <w:p w:rsidR="00281264" w:rsidRDefault="00281264">
                      <w:pPr>
                        <w:pStyle w:val="a9"/>
                        <w:spacing w:before="360"/>
                        <w:rPr>
                          <w:noProof w:val="0"/>
                          <w:sz w:val="22"/>
                        </w:rPr>
                      </w:pPr>
                      <w:r>
                        <w:rPr>
                          <w:noProof w:val="0"/>
                          <w:sz w:val="22"/>
                        </w:rPr>
                        <w:t>№ документа</w:t>
                      </w:r>
                    </w:p>
                  </w:txbxContent>
                </v:textbox>
              </v:shape>
              <v:shape id="Text Box 722" o:spid="_x0000_s2072" type="#_x0000_t202" style="position:absolute;left:9114;top:2297;width:1247;height:1361;visibility:visible;mso-wrap-style:square;v-text-anchor:top" strokeweight="2pt">
                <v:textbox inset=".5mm,.3mm,.5mm,.3mm">
                  <w:txbxContent>
                    <w:p w:rsidR="00281264" w:rsidRDefault="00281264">
                      <w:pPr>
                        <w:pStyle w:val="a9"/>
                        <w:rPr>
                          <w:noProof w:val="0"/>
                          <w:sz w:val="17"/>
                        </w:rPr>
                      </w:pPr>
                      <w:r>
                        <w:rPr>
                          <w:noProof w:val="0"/>
                          <w:sz w:val="17"/>
                        </w:rPr>
                        <w:t xml:space="preserve">Входящий номер </w:t>
                      </w:r>
                      <w:proofErr w:type="spellStart"/>
                      <w:proofErr w:type="gramStart"/>
                      <w:r>
                        <w:rPr>
                          <w:noProof w:val="0"/>
                          <w:sz w:val="17"/>
                        </w:rPr>
                        <w:t>сопроводи-тельного</w:t>
                      </w:r>
                      <w:proofErr w:type="spellEnd"/>
                      <w:proofErr w:type="gramEnd"/>
                      <w:r>
                        <w:rPr>
                          <w:noProof w:val="0"/>
                          <w:sz w:val="17"/>
                        </w:rPr>
                        <w:t xml:space="preserve"> документа и дата</w:t>
                      </w:r>
                    </w:p>
                  </w:txbxContent>
                </v:textbox>
              </v:shape>
              <v:shape id="Text Box 723" o:spid="_x0000_s2073" type="#_x0000_t202" style="position:absolute;left:10361;top:2297;width:850;height:1361;visibility:visible;mso-wrap-style:square;v-text-anchor:top" strokeweight="2pt">
                <v:textbox inset=".5mm,,.5mm">
                  <w:txbxContent>
                    <w:p w:rsidR="00281264" w:rsidRDefault="00281264">
                      <w:pPr>
                        <w:pStyle w:val="a9"/>
                        <w:spacing w:before="360"/>
                        <w:rPr>
                          <w:noProof w:val="0"/>
                        </w:rPr>
                      </w:pPr>
                      <w:r>
                        <w:rPr>
                          <w:noProof w:val="0"/>
                        </w:rPr>
                        <w:t>Подпись</w:t>
                      </w:r>
                    </w:p>
                  </w:txbxContent>
                </v:textbox>
              </v:shape>
              <v:shape id="Text Box 724" o:spid="_x0000_s2074" type="#_x0000_t202" style="position:absolute;left:11211;top:2297;width:567;height:1361;visibility:visible;mso-wrap-style:square;v-text-anchor:top" strokeweight="2pt">
                <v:textbox inset=".5mm,,.5mm">
                  <w:txbxContent>
                    <w:p w:rsidR="00281264" w:rsidRDefault="00281264">
                      <w:pPr>
                        <w:pStyle w:val="a9"/>
                        <w:spacing w:before="360"/>
                        <w:rPr>
                          <w:noProof w:val="0"/>
                          <w:sz w:val="20"/>
                        </w:rPr>
                      </w:pPr>
                      <w:r>
                        <w:rPr>
                          <w:noProof w:val="0"/>
                          <w:sz w:val="20"/>
                        </w:rPr>
                        <w:t>Дата</w:t>
                      </w:r>
                    </w:p>
                  </w:txbxContent>
                </v:textbox>
              </v:shape>
            </v:group>
          </v:group>
          <v:group id="Group 725" o:spid="_x0000_s2075" style="position:absolute;left:1135;top:1988;width:10482;height:454" coordorigin="1822,2477" coordsize="10479,454">
            <v:shape id="Text Box 726" o:spid="_x0000_s2076" type="#_x0000_t202" style="position:absolute;left:1822;top:247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27" o:spid="_x0000_s2077" type="#_x0000_t202" style="position:absolute;left:2276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28" o:spid="_x0000_s2078" type="#_x0000_t202" style="position:absolute;left:11734;top:2477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29" o:spid="_x0000_s2079" type="#_x0000_t202" style="position:absolute;left:3400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30" o:spid="_x0000_s2080" type="#_x0000_t202" style="position:absolute;left:4534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31" o:spid="_x0000_s2081" type="#_x0000_t202" style="position:absolute;left:5668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32" o:spid="_x0000_s2082" type="#_x0000_t202" style="position:absolute;left:6802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33" o:spid="_x0000_s2083" type="#_x0000_t202" style="position:absolute;left:7936;top:2477;width:1701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34" o:spid="_x0000_s2084" type="#_x0000_t202" style="position:absolute;left:9637;top:2477;width:124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35" o:spid="_x0000_s2085" type="#_x0000_t202" style="position:absolute;left:10884;top:2477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Group 736" o:spid="_x0000_s2086" style="position:absolute;left:1135;top:2441;width:10482;height:454" coordorigin="1822,2477" coordsize="10479,454">
            <v:shape id="Text Box 737" o:spid="_x0000_s2087" type="#_x0000_t202" style="position:absolute;left:1822;top:247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38" o:spid="_x0000_s2088" type="#_x0000_t202" style="position:absolute;left:2276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39" o:spid="_x0000_s2089" type="#_x0000_t202" style="position:absolute;left:11734;top:2477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40" o:spid="_x0000_s2090" type="#_x0000_t202" style="position:absolute;left:3400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41" o:spid="_x0000_s2091" type="#_x0000_t202" style="position:absolute;left:4534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42" o:spid="_x0000_s2092" type="#_x0000_t202" style="position:absolute;left:5668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43" o:spid="_x0000_s2093" type="#_x0000_t202" style="position:absolute;left:6802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44" o:spid="_x0000_s2094" type="#_x0000_t202" style="position:absolute;left:7936;top:2477;width:1701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45" o:spid="_x0000_s2095" type="#_x0000_t202" style="position:absolute;left:9637;top:2477;width:124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46" o:spid="_x0000_s2096" type="#_x0000_t202" style="position:absolute;left:10884;top:2477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Group 747" o:spid="_x0000_s2097" style="position:absolute;left:1135;top:2893;width:10482;height:454" coordorigin="1822,2477" coordsize="10479,454">
            <v:shape id="Text Box 748" o:spid="_x0000_s2098" type="#_x0000_t202" style="position:absolute;left:1822;top:2477;width:45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49" o:spid="_x0000_s2099" type="#_x0000_t202" style="position:absolute;left:2276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50" o:spid="_x0000_s2100" type="#_x0000_t202" style="position:absolute;left:11734;top:2477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51" o:spid="_x0000_s2101" type="#_x0000_t202" style="position:absolute;left:3400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52" o:spid="_x0000_s2102" type="#_x0000_t202" style="position:absolute;left:4534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53" o:spid="_x0000_s2103" type="#_x0000_t202" style="position:absolute;left:5668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54" o:spid="_x0000_s2104" type="#_x0000_t202" style="position:absolute;left:6802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55" o:spid="_x0000_s2105" type="#_x0000_t202" style="position:absolute;left:7936;top:2477;width:1701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56" o:spid="_x0000_s2106" type="#_x0000_t202" style="position:absolute;left:9637;top:2477;width:124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57" o:spid="_x0000_s2107" type="#_x0000_t202" style="position:absolute;left:10884;top:2477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Group 758" o:spid="_x0000_s2108" style="position:absolute;left:1135;top:3346;width:10482;height:454" coordorigin="1822,2477" coordsize="10479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">
            <v:shape id="Text Box 759" o:spid="_x0000_s2109" type="#_x0000_t202" style="position:absolute;left:1822;top:247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60" o:spid="_x0000_s2110" type="#_x0000_t202" style="position:absolute;left:2276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61" o:spid="_x0000_s2111" type="#_x0000_t202" style="position:absolute;left:11734;top:2477;width:567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62" o:spid="_x0000_s2112" type="#_x0000_t202" style="position:absolute;left:3400;top:2477;width:113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63" o:spid="_x0000_s2113" type="#_x0000_t202" style="position:absolute;left:4534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64" o:spid="_x0000_s2114" type="#_x0000_t202" style="position:absolute;left:5668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65" o:spid="_x0000_s2115" type="#_x0000_t202" style="position:absolute;left:6802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66" o:spid="_x0000_s2116" type="#_x0000_t202" style="position:absolute;left:7936;top:2477;width:1701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67" o:spid="_x0000_s2117" type="#_x0000_t202" style="position:absolute;left:9637;top:2477;width:124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68" o:spid="_x0000_s2118" type="#_x0000_t202" style="position:absolute;left:10884;top:2477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Group 769" o:spid="_x0000_s2119" style="position:absolute;left:1135;top:3798;width:10482;height:454" coordorigin="1822,2477" coordsize="10479,454">
            <v:shape id="Text Box 770" o:spid="_x0000_s2120" type="#_x0000_t202" style="position:absolute;left:1822;top:247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71" o:spid="_x0000_s2121" type="#_x0000_t202" style="position:absolute;left:2276;top:2477;width:113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72" o:spid="_x0000_s2122" type="#_x0000_t202" style="position:absolute;left:11734;top:2477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73" o:spid="_x0000_s2123" type="#_x0000_t202" style="position:absolute;left:3400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74" o:spid="_x0000_s2124" type="#_x0000_t202" style="position:absolute;left:4534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75" o:spid="_x0000_s2125" type="#_x0000_t202" style="position:absolute;left:5668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76" o:spid="_x0000_s2126" type="#_x0000_t202" style="position:absolute;left:6802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77" o:spid="_x0000_s2127" type="#_x0000_t202" style="position:absolute;left:7936;top:2477;width:1701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78" o:spid="_x0000_s2128" type="#_x0000_t202" style="position:absolute;left:9637;top:2477;width:124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79" o:spid="_x0000_s2129" type="#_x0000_t202" style="position:absolute;left:10884;top:2477;width:850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Group 780" o:spid="_x0000_s2130" style="position:absolute;left:1135;top:4251;width:10482;height:454" coordorigin="1822,2477" coordsize="10479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">
            <v:shape id="Text Box 781" o:spid="_x0000_s2131" type="#_x0000_t202" style="position:absolute;left:1822;top:247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82" o:spid="_x0000_s2132" type="#_x0000_t202" style="position:absolute;left:2276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83" o:spid="_x0000_s2133" type="#_x0000_t202" style="position:absolute;left:11734;top:2477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84" o:spid="_x0000_s2134" type="#_x0000_t202" style="position:absolute;left:3400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85" o:spid="_x0000_s2135" type="#_x0000_t202" style="position:absolute;left:4534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86" o:spid="_x0000_s2136" type="#_x0000_t202" style="position:absolute;left:5668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87" o:spid="_x0000_s2137" type="#_x0000_t202" style="position:absolute;left:6802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88" o:spid="_x0000_s2138" type="#_x0000_t202" style="position:absolute;left:7936;top:2477;width:1701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89" o:spid="_x0000_s2139" type="#_x0000_t202" style="position:absolute;left:9637;top:2477;width:124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90" o:spid="_x0000_s2140" type="#_x0000_t202" style="position:absolute;left:10884;top:2477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Group 791" o:spid="_x0000_s2141" style="position:absolute;left:1135;top:4703;width:10482;height:454" coordorigin="1822,2477" coordsize="10479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">
            <v:shape id="Text Box 792" o:spid="_x0000_s2142" type="#_x0000_t202" style="position:absolute;left:1822;top:2477;width:45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93" o:spid="_x0000_s2143" type="#_x0000_t202" style="position:absolute;left:2276;top:2477;width:113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94" o:spid="_x0000_s2144" type="#_x0000_t202" style="position:absolute;left:11734;top:2477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95" o:spid="_x0000_s2145" type="#_x0000_t202" style="position:absolute;left:3400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96" o:spid="_x0000_s2146" type="#_x0000_t202" style="position:absolute;left:4534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97" o:spid="_x0000_s2147" type="#_x0000_t202" style="position:absolute;left:5668;top:2477;width:113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98" o:spid="_x0000_s2148" type="#_x0000_t202" style="position:absolute;left:6802;top:2477;width:113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799" o:spid="_x0000_s2149" type="#_x0000_t202" style="position:absolute;left:7936;top:2477;width:1701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00" o:spid="_x0000_s2150" type="#_x0000_t202" style="position:absolute;left:9637;top:2477;width:124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01" o:spid="_x0000_s2151" type="#_x0000_t202" style="position:absolute;left:10884;top:2477;width:850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Group 802" o:spid="_x0000_s2152" style="position:absolute;left:1134;top:5156;width:10482;height:454" coordorigin="1822,2477" coordsize="10479,454">
            <v:shape id="Text Box 803" o:spid="_x0000_s2153" type="#_x0000_t202" style="position:absolute;left:1822;top:2477;width:45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04" o:spid="_x0000_s2154" type="#_x0000_t202" style="position:absolute;left:2276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05" o:spid="_x0000_s2155" type="#_x0000_t202" style="position:absolute;left:11734;top:2477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06" o:spid="_x0000_s2156" type="#_x0000_t202" style="position:absolute;left:3400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07" o:spid="_x0000_s2157" type="#_x0000_t202" style="position:absolute;left:4534;top:2477;width:113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08" o:spid="_x0000_s2158" type="#_x0000_t202" style="position:absolute;left:5668;top:2477;width:113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09" o:spid="_x0000_s2159" type="#_x0000_t202" style="position:absolute;left:6802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10" o:spid="_x0000_s2160" type="#_x0000_t202" style="position:absolute;left:7936;top:2477;width:1701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11" o:spid="_x0000_s2161" type="#_x0000_t202" style="position:absolute;left:9637;top:2477;width:1247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12" o:spid="_x0000_s2162" type="#_x0000_t202" style="position:absolute;left:10884;top:2477;width:850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Group 813" o:spid="_x0000_s2163" style="position:absolute;left:1135;top:5608;width:10482;height:454" coordorigin="1822,2477" coordsize="10479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">
            <v:shape id="Text Box 814" o:spid="_x0000_s2164" type="#_x0000_t202" style="position:absolute;left:1822;top:247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15" o:spid="_x0000_s2165" type="#_x0000_t202" style="position:absolute;left:2276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16" o:spid="_x0000_s2166" type="#_x0000_t202" style="position:absolute;left:11734;top:2477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17" o:spid="_x0000_s2167" type="#_x0000_t202" style="position:absolute;left:3400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18" o:spid="_x0000_s2168" type="#_x0000_t202" style="position:absolute;left:4534;top:2477;width:113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19" o:spid="_x0000_s2169" type="#_x0000_t202" style="position:absolute;left:5668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20" o:spid="_x0000_s2170" type="#_x0000_t202" style="position:absolute;left:6802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21" o:spid="_x0000_s2171" type="#_x0000_t202" style="position:absolute;left:7936;top:2477;width:1701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22" o:spid="_x0000_s2172" type="#_x0000_t202" style="position:absolute;left:9637;top:2477;width:124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23" o:spid="_x0000_s2173" type="#_x0000_t202" style="position:absolute;left:10884;top:2477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Group 824" o:spid="_x0000_s2174" style="position:absolute;left:1134;top:6061;width:10482;height:454" coordorigin="1822,2477" coordsize="10479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">
            <v:shape id="Text Box 825" o:spid="_x0000_s2175" type="#_x0000_t202" style="position:absolute;left:1822;top:247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26" o:spid="_x0000_s2176" type="#_x0000_t202" style="position:absolute;left:2276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27" o:spid="_x0000_s2177" type="#_x0000_t202" style="position:absolute;left:11734;top:2477;width:567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28" o:spid="_x0000_s2178" type="#_x0000_t202" style="position:absolute;left:3400;top:2477;width:113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29" o:spid="_x0000_s2179" type="#_x0000_t202" style="position:absolute;left:4534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30" o:spid="_x0000_s2180" type="#_x0000_t202" style="position:absolute;left:5668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31" o:spid="_x0000_s2181" type="#_x0000_t202" style="position:absolute;left:6802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32" o:spid="_x0000_s2182" type="#_x0000_t202" style="position:absolute;left:7936;top:2477;width:1701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33" o:spid="_x0000_s2183" type="#_x0000_t202" style="position:absolute;left:9637;top:2477;width:124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34" o:spid="_x0000_s2184" type="#_x0000_t202" style="position:absolute;left:10884;top:2477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Group 835" o:spid="_x0000_s2185" style="position:absolute;left:1135;top:6514;width:10482;height:454" coordorigin="1822,2477" coordsize="10479,454">
            <v:shape id="Text Box 836" o:spid="_x0000_s2186" type="#_x0000_t202" style="position:absolute;left:1822;top:247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37" o:spid="_x0000_s2187" type="#_x0000_t202" style="position:absolute;left:2276;top:2477;width:113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38" o:spid="_x0000_s2188" type="#_x0000_t202" style="position:absolute;left:11734;top:2477;width:567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39" o:spid="_x0000_s2189" type="#_x0000_t202" style="position:absolute;left:3400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40" o:spid="_x0000_s2190" type="#_x0000_t202" style="position:absolute;left:4534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41" o:spid="_x0000_s2191" type="#_x0000_t202" style="position:absolute;left:5668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42" o:spid="_x0000_s2192" type="#_x0000_t202" style="position:absolute;left:6802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43" o:spid="_x0000_s2193" type="#_x0000_t202" style="position:absolute;left:7936;top:2477;width:1701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44" o:spid="_x0000_s2194" type="#_x0000_t202" style="position:absolute;left:9637;top:2477;width:124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45" o:spid="_x0000_s2195" type="#_x0000_t202" style="position:absolute;left:10884;top:2477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Group 846" o:spid="_x0000_s2196" style="position:absolute;left:1134;top:6981;width:10482;height:454" coordorigin="1822,2477" coordsize="10479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">
            <v:shape id="Text Box 847" o:spid="_x0000_s2197" type="#_x0000_t202" style="position:absolute;left:1822;top:2477;width:45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48" o:spid="_x0000_s2198" type="#_x0000_t202" style="position:absolute;left:2276;top:2477;width:113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49" o:spid="_x0000_s2199" type="#_x0000_t202" style="position:absolute;left:11734;top:2477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50" o:spid="_x0000_s2200" type="#_x0000_t202" style="position:absolute;left:3400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51" o:spid="_x0000_s2201" type="#_x0000_t202" style="position:absolute;left:4534;top:2477;width:113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52" o:spid="_x0000_s2202" type="#_x0000_t202" style="position:absolute;left:5668;top:2477;width:113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53" o:spid="_x0000_s2203" type="#_x0000_t202" style="position:absolute;left:6802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54" o:spid="_x0000_s2204" type="#_x0000_t202" style="position:absolute;left:7936;top:2477;width:1701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55" o:spid="_x0000_s2205" type="#_x0000_t202" style="position:absolute;left:9637;top:2477;width:1247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56" o:spid="_x0000_s2206" type="#_x0000_t202" style="position:absolute;left:10884;top:2477;width:850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Group 857" o:spid="_x0000_s2207" style="position:absolute;left:1135;top:7434;width:10482;height:454" coordorigin="1822,2477" coordsize="10479,454">
            <v:shape id="Text Box 858" o:spid="_x0000_s2208" type="#_x0000_t202" style="position:absolute;left:1822;top:247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59" o:spid="_x0000_s2209" type="#_x0000_t202" style="position:absolute;left:2276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60" o:spid="_x0000_s2210" type="#_x0000_t202" style="position:absolute;left:11734;top:2477;width:567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61" o:spid="_x0000_s2211" type="#_x0000_t202" style="position:absolute;left:3400;top:2477;width:113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62" o:spid="_x0000_s2212" type="#_x0000_t202" style="position:absolute;left:4534;top:2477;width:113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63" o:spid="_x0000_s2213" type="#_x0000_t202" style="position:absolute;left:5668;top:2477;width:113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64" o:spid="_x0000_s2214" type="#_x0000_t202" style="position:absolute;left:6802;top:2477;width:113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65" o:spid="_x0000_s2215" type="#_x0000_t202" style="position:absolute;left:7936;top:2477;width:1701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66" o:spid="_x0000_s2216" type="#_x0000_t202" style="position:absolute;left:9637;top:2477;width:1247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67" o:spid="_x0000_s2217" type="#_x0000_t202" style="position:absolute;left:10884;top:2477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Group 868" o:spid="_x0000_s2218" style="position:absolute;left:1135;top:7886;width:10482;height:454" coordorigin="1822,2477" coordsize="10479,454">
            <v:shape id="Text Box 869" o:spid="_x0000_s2219" type="#_x0000_t202" style="position:absolute;left:1822;top:247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70" o:spid="_x0000_s2220" type="#_x0000_t202" style="position:absolute;left:2276;top:2477;width:113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71" o:spid="_x0000_s2221" type="#_x0000_t202" style="position:absolute;left:11734;top:2477;width:567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72" o:spid="_x0000_s2222" type="#_x0000_t202" style="position:absolute;left:3400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73" o:spid="_x0000_s2223" type="#_x0000_t202" style="position:absolute;left:4534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74" o:spid="_x0000_s2224" type="#_x0000_t202" style="position:absolute;left:5668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75" o:spid="_x0000_s2225" type="#_x0000_t202" style="position:absolute;left:6802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76" o:spid="_x0000_s2226" type="#_x0000_t202" style="position:absolute;left:7936;top:2477;width:1701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77" o:spid="_x0000_s2227" type="#_x0000_t202" style="position:absolute;left:9637;top:2477;width:124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78" o:spid="_x0000_s2228" type="#_x0000_t202" style="position:absolute;left:10884;top:2477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Group 879" o:spid="_x0000_s2229" style="position:absolute;left:1134;top:8339;width:10482;height:454" coordorigin="1822,2477" coordsize="10479,454">
            <v:shape id="Text Box 880" o:spid="_x0000_s2230" type="#_x0000_t202" style="position:absolute;left:1822;top:2477;width:45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81" o:spid="_x0000_s2231" type="#_x0000_t202" style="position:absolute;left:2276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82" o:spid="_x0000_s2232" type="#_x0000_t202" style="position:absolute;left:11734;top:2477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83" o:spid="_x0000_s2233" type="#_x0000_t202" style="position:absolute;left:3400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84" o:spid="_x0000_s2234" type="#_x0000_t202" style="position:absolute;left:4534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85" o:spid="_x0000_s2235" type="#_x0000_t202" style="position:absolute;left:5668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86" o:spid="_x0000_s2236" type="#_x0000_t202" style="position:absolute;left:6802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87" o:spid="_x0000_s2237" type="#_x0000_t202" style="position:absolute;left:7936;top:2477;width:1701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88" o:spid="_x0000_s2238" type="#_x0000_t202" style="position:absolute;left:9637;top:2477;width:1247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89" o:spid="_x0000_s2239" type="#_x0000_t202" style="position:absolute;left:10884;top:2477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Group 890" o:spid="_x0000_s2240" style="position:absolute;left:1135;top:8791;width:10482;height:454" coordorigin="1822,2477" coordsize="10479,454">
            <v:shape id="Text Box 891" o:spid="_x0000_s2241" type="#_x0000_t202" style="position:absolute;left:1822;top:2477;width:45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92" o:spid="_x0000_s2242" type="#_x0000_t202" style="position:absolute;left:2276;top:2477;width:113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93" o:spid="_x0000_s2243" type="#_x0000_t202" style="position:absolute;left:11734;top:2477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94" o:spid="_x0000_s2244" type="#_x0000_t202" style="position:absolute;left:3400;top:2477;width:113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95" o:spid="_x0000_s2245" type="#_x0000_t202" style="position:absolute;left:4534;top:2477;width:113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96" o:spid="_x0000_s2246" type="#_x0000_t202" style="position:absolute;left:5668;top:2477;width:113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97" o:spid="_x0000_s2247" type="#_x0000_t202" style="position:absolute;left:6802;top:2477;width:113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98" o:spid="_x0000_s2248" type="#_x0000_t202" style="position:absolute;left:7936;top:2477;width:1701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899" o:spid="_x0000_s2249" type="#_x0000_t202" style="position:absolute;left:9637;top:2477;width:124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00" o:spid="_x0000_s2250" type="#_x0000_t202" style="position:absolute;left:10884;top:2477;width:850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Group 901" o:spid="_x0000_s2251" style="position:absolute;left:1135;top:9244;width:10482;height:454" coordorigin="1822,2477" coordsize="10479,454">
            <v:shape id="Text Box 902" o:spid="_x0000_s2252" type="#_x0000_t202" style="position:absolute;left:1822;top:2477;width:45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03" o:spid="_x0000_s2253" type="#_x0000_t202" style="position:absolute;left:2276;top:2477;width:113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04" o:spid="_x0000_s2254" type="#_x0000_t202" style="position:absolute;left:11734;top:2477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05" o:spid="_x0000_s2255" type="#_x0000_t202" style="position:absolute;left:3400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06" o:spid="_x0000_s2256" type="#_x0000_t202" style="position:absolute;left:4534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07" o:spid="_x0000_s2257" type="#_x0000_t202" style="position:absolute;left:5668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08" o:spid="_x0000_s2258" type="#_x0000_t202" style="position:absolute;left:6802;top:2477;width:113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09" o:spid="_x0000_s2259" type="#_x0000_t202" style="position:absolute;left:7936;top:2477;width:1701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10" o:spid="_x0000_s2260" type="#_x0000_t202" style="position:absolute;left:9637;top:2477;width:124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11" o:spid="_x0000_s2261" type="#_x0000_t202" style="position:absolute;left:10884;top:2477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Group 912" o:spid="_x0000_s2262" style="position:absolute;left:1135;top:9711;width:10482;height:454" coordorigin="1822,2477" coordsize="10479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">
            <v:shape id="Text Box 913" o:spid="_x0000_s2263" type="#_x0000_t202" style="position:absolute;left:1822;top:2477;width:45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14" o:spid="_x0000_s2264" type="#_x0000_t202" style="position:absolute;left:2276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15" o:spid="_x0000_s2265" type="#_x0000_t202" style="position:absolute;left:11734;top:2477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16" o:spid="_x0000_s2266" type="#_x0000_t202" style="position:absolute;left:3400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17" o:spid="_x0000_s2267" type="#_x0000_t202" style="position:absolute;left:4534;top:2477;width:113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18" o:spid="_x0000_s2268" type="#_x0000_t202" style="position:absolute;left:5668;top:2477;width:113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19" o:spid="_x0000_s2269" type="#_x0000_t202" style="position:absolute;left:6802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20" o:spid="_x0000_s2270" type="#_x0000_t202" style="position:absolute;left:7936;top:2477;width:1701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21" o:spid="_x0000_s2271" type="#_x0000_t202" style="position:absolute;left:9637;top:2477;width:124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22" o:spid="_x0000_s2272" type="#_x0000_t202" style="position:absolute;left:10884;top:2477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Group 923" o:spid="_x0000_s2273" style="position:absolute;left:1135;top:10164;width:10482;height:454" coordorigin="1822,2477" coordsize="10479,454">
            <v:shape id="Text Box 924" o:spid="_x0000_s2274" type="#_x0000_t202" style="position:absolute;left:1822;top:2477;width:45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25" o:spid="_x0000_s2275" type="#_x0000_t202" style="position:absolute;left:2276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26" o:spid="_x0000_s2276" type="#_x0000_t202" style="position:absolute;left:11734;top:2477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27" o:spid="_x0000_s2277" type="#_x0000_t202" style="position:absolute;left:3400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28" o:spid="_x0000_s2278" type="#_x0000_t202" style="position:absolute;left:4534;top:2477;width:113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29" o:spid="_x0000_s2279" type="#_x0000_t202" style="position:absolute;left:5668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30" o:spid="_x0000_s2280" type="#_x0000_t202" style="position:absolute;left:6802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31" o:spid="_x0000_s2281" type="#_x0000_t202" style="position:absolute;left:7936;top:2477;width:1701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32" o:spid="_x0000_s2282" type="#_x0000_t202" style="position:absolute;left:9637;top:2477;width:124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33" o:spid="_x0000_s2283" type="#_x0000_t202" style="position:absolute;left:10884;top:2477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Group 934" o:spid="_x0000_s2284" style="position:absolute;left:1135;top:10616;width:10482;height:454" coordorigin="1822,2477" coordsize="10479,454">
            <v:shape id="Text Box 935" o:spid="_x0000_s2285" type="#_x0000_t202" style="position:absolute;left:1822;top:2477;width:45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36" o:spid="_x0000_s2286" type="#_x0000_t202" style="position:absolute;left:2276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37" o:spid="_x0000_s2287" type="#_x0000_t202" style="position:absolute;left:11734;top:2477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38" o:spid="_x0000_s2288" type="#_x0000_t202" style="position:absolute;left:3400;top:2477;width:113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39" o:spid="_x0000_s2289" type="#_x0000_t202" style="position:absolute;left:4534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40" o:spid="_x0000_s2290" type="#_x0000_t202" style="position:absolute;left:5668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41" o:spid="_x0000_s2291" type="#_x0000_t202" style="position:absolute;left:6802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42" o:spid="_x0000_s2292" type="#_x0000_t202" style="position:absolute;left:7936;top:2477;width:1701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43" o:spid="_x0000_s2293" type="#_x0000_t202" style="position:absolute;left:9637;top:2477;width:124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44" o:spid="_x0000_s2294" type="#_x0000_t202" style="position:absolute;left:10884;top:2477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Group 945" o:spid="_x0000_s2295" style="position:absolute;left:1135;top:11069;width:10482;height:454" coordorigin="1822,2477" coordsize="10479,454">
            <v:shape id="Text Box 946" o:spid="_x0000_s2296" type="#_x0000_t202" style="position:absolute;left:1822;top:2477;width:45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47" o:spid="_x0000_s2297" type="#_x0000_t202" style="position:absolute;left:2276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48" o:spid="_x0000_s2298" type="#_x0000_t202" style="position:absolute;left:11734;top:2477;width:567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49" o:spid="_x0000_s2299" type="#_x0000_t202" style="position:absolute;left:3400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50" o:spid="_x0000_s2300" type="#_x0000_t202" style="position:absolute;left:4534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51" o:spid="_x0000_s2301" type="#_x0000_t202" style="position:absolute;left:5668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52" o:spid="_x0000_s2302" type="#_x0000_t202" style="position:absolute;left:6802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53" o:spid="_x0000_s2303" type="#_x0000_t202" style="position:absolute;left:7936;top:2477;width:1701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54" o:spid="_x0000_s2304" type="#_x0000_t202" style="position:absolute;left:9637;top:2477;width:124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55" o:spid="_x0000_s2305" type="#_x0000_t202" style="position:absolute;left:10884;top:2477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Group 956" o:spid="_x0000_s2306" style="position:absolute;left:1135;top:11522;width:10482;height:454" coordorigin="1822,2477" coordsize="10479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">
            <v:shape id="Text Box 957" o:spid="_x0000_s2307" type="#_x0000_t202" style="position:absolute;left:1822;top:2477;width:45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58" o:spid="_x0000_s2308" type="#_x0000_t202" style="position:absolute;left:2276;top:2477;width:113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59" o:spid="_x0000_s2309" type="#_x0000_t202" style="position:absolute;left:11734;top:2477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60" o:spid="_x0000_s2310" type="#_x0000_t202" style="position:absolute;left:3400;top:2477;width:113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61" o:spid="_x0000_s2311" type="#_x0000_t202" style="position:absolute;left:4534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62" o:spid="_x0000_s2312" type="#_x0000_t202" style="position:absolute;left:5668;top:2477;width:113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63" o:spid="_x0000_s2313" type="#_x0000_t202" style="position:absolute;left:6802;top:2477;width:113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64" o:spid="_x0000_s2314" type="#_x0000_t202" style="position:absolute;left:7936;top:2477;width:1701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65" o:spid="_x0000_s2315" type="#_x0000_t202" style="position:absolute;left:9637;top:2477;width:1247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66" o:spid="_x0000_s2316" type="#_x0000_t202" style="position:absolute;left:10884;top:2477;width:850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Group 967" o:spid="_x0000_s2317" style="position:absolute;left:1135;top:11974;width:10482;height:454" coordorigin="1822,2477" coordsize="10479,454">
            <v:shape id="Text Box 968" o:spid="_x0000_s2318" type="#_x0000_t202" style="position:absolute;left:1822;top:2477;width:45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69" o:spid="_x0000_s2319" type="#_x0000_t202" style="position:absolute;left:2276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70" o:spid="_x0000_s2320" type="#_x0000_t202" style="position:absolute;left:11734;top:2477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71" o:spid="_x0000_s2321" type="#_x0000_t202" style="position:absolute;left:3400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72" o:spid="_x0000_s2322" type="#_x0000_t202" style="position:absolute;left:4534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73" o:spid="_x0000_s2323" type="#_x0000_t202" style="position:absolute;left:5668;top:2477;width:113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74" o:spid="_x0000_s2324" type="#_x0000_t202" style="position:absolute;left:6802;top:2477;width:113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75" o:spid="_x0000_s2325" type="#_x0000_t202" style="position:absolute;left:7936;top:2477;width:1701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76" o:spid="_x0000_s2326" type="#_x0000_t202" style="position:absolute;left:9637;top:2477;width:1247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77" o:spid="_x0000_s2327" type="#_x0000_t202" style="position:absolute;left:10884;top:2477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Group 978" o:spid="_x0000_s2328" style="position:absolute;left:1135;top:12442;width:10482;height:454" coordorigin="1822,2477" coordsize="10479,454">
            <v:shape id="Text Box 979" o:spid="_x0000_s2329" type="#_x0000_t202" style="position:absolute;left:1822;top:247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80" o:spid="_x0000_s2330" type="#_x0000_t202" style="position:absolute;left:2276;top:2477;width:113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81" o:spid="_x0000_s2331" type="#_x0000_t202" style="position:absolute;left:11734;top:2477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82" o:spid="_x0000_s2332" type="#_x0000_t202" style="position:absolute;left:3400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83" o:spid="_x0000_s2333" type="#_x0000_t202" style="position:absolute;left:4534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84" o:spid="_x0000_s2334" type="#_x0000_t202" style="position:absolute;left:5668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85" o:spid="_x0000_s2335" type="#_x0000_t202" style="position:absolute;left:6802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86" o:spid="_x0000_s2336" type="#_x0000_t202" style="position:absolute;left:7936;top:2477;width:1701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87" o:spid="_x0000_s2337" type="#_x0000_t202" style="position:absolute;left:9637;top:2477;width:1247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88" o:spid="_x0000_s2338" type="#_x0000_t202" style="position:absolute;left:10884;top:2477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Group 989" o:spid="_x0000_s2339" style="position:absolute;left:1135;top:12894;width:10482;height:454" coordorigin="1822,2477" coordsize="10479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">
            <v:shape id="Text Box 990" o:spid="_x0000_s2340" type="#_x0000_t202" style="position:absolute;left:1822;top:247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91" o:spid="_x0000_s2341" type="#_x0000_t202" style="position:absolute;left:2276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92" o:spid="_x0000_s2342" type="#_x0000_t202" style="position:absolute;left:11734;top:2477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93" o:spid="_x0000_s2343" type="#_x0000_t202" style="position:absolute;left:3400;top:2477;width:113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94" o:spid="_x0000_s2344" type="#_x0000_t202" style="position:absolute;left:4534;top:2477;width:113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95" o:spid="_x0000_s2345" type="#_x0000_t202" style="position:absolute;left:5668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96" o:spid="_x0000_s2346" type="#_x0000_t202" style="position:absolute;left:6802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97" o:spid="_x0000_s2347" type="#_x0000_t202" style="position:absolute;left:7936;top:2477;width:1701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98" o:spid="_x0000_s2348" type="#_x0000_t202" style="position:absolute;left:9637;top:2477;width:124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999" o:spid="_x0000_s2349" type="#_x0000_t202" style="position:absolute;left:10884;top:2477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Group 1000" o:spid="_x0000_s2350" style="position:absolute;left:1135;top:13347;width:10482;height:454" coordorigin="1822,2477" coordsize="10479,454">
            <v:shape id="Text Box 1001" o:spid="_x0000_s2351" type="#_x0000_t202" style="position:absolute;left:1822;top:247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1002" o:spid="_x0000_s2352" type="#_x0000_t202" style="position:absolute;left:2276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1003" o:spid="_x0000_s2353" type="#_x0000_t202" style="position:absolute;left:11734;top:2477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1004" o:spid="_x0000_s2354" type="#_x0000_t202" style="position:absolute;left:3400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1005" o:spid="_x0000_s2355" type="#_x0000_t202" style="position:absolute;left:4534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1006" o:spid="_x0000_s2356" type="#_x0000_t202" style="position:absolute;left:5668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1007" o:spid="_x0000_s2357" type="#_x0000_t202" style="position:absolute;left:6802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1008" o:spid="_x0000_s2358" type="#_x0000_t202" style="position:absolute;left:7936;top:2477;width:1701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1009" o:spid="_x0000_s2359" type="#_x0000_t202" style="position:absolute;left:9637;top:2477;width:124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1010" o:spid="_x0000_s2360" type="#_x0000_t202" style="position:absolute;left:10884;top:2477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Group 1011" o:spid="_x0000_s2361" style="position:absolute;left:1135;top:13799;width:10482;height:454" coordorigin="1822,2477" coordsize="10479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">
            <v:shape id="Text Box 1012" o:spid="_x0000_s2362" type="#_x0000_t202" style="position:absolute;left:1822;top:247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1013" o:spid="_x0000_s2363" type="#_x0000_t202" style="position:absolute;left:2276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1014" o:spid="_x0000_s2364" type="#_x0000_t202" style="position:absolute;left:11734;top:2477;width:567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1015" o:spid="_x0000_s2365" type="#_x0000_t202" style="position:absolute;left:3400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1016" o:spid="_x0000_s2366" type="#_x0000_t202" style="position:absolute;left:4534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1017" o:spid="_x0000_s2367" type="#_x0000_t202" style="position:absolute;left:5668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1018" o:spid="_x0000_s2368" type="#_x0000_t202" style="position:absolute;left:6802;top:2477;width:113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1019" o:spid="_x0000_s2369" type="#_x0000_t202" style="position:absolute;left:7936;top:2477;width:1701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1020" o:spid="_x0000_s2370" type="#_x0000_t202" style="position:absolute;left:9637;top:2477;width:124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1021" o:spid="_x0000_s2371" type="#_x0000_t202" style="position:absolute;left:10884;top:2477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Group 1022" o:spid="_x0000_s2372" style="position:absolute;left:1135;top:14252;width:10482;height:454" coordorigin="1822,2477" coordsize="10479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">
            <v:shape id="Text Box 1023" o:spid="_x0000_s2373" type="#_x0000_t202" style="position:absolute;left:1822;top:2477;width:454;height:454;visibility:visible;mso-wrap-style:square;v-text-anchor:top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1024" o:spid="_x0000_s2374" type="#_x0000_t202" style="position:absolute;left:2276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1025" o:spid="_x0000_s2375" type="#_x0000_t202" style="position:absolute;left:11734;top:2477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1026" o:spid="_x0000_s2376" type="#_x0000_t202" style="position:absolute;left:3400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1027" o:spid="_x0000_s2377" type="#_x0000_t202" style="position:absolute;left:4534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1028" o:spid="_x0000_s2378" type="#_x0000_t202" style="position:absolute;left:5668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1029" o:spid="_x0000_s2379" type="#_x0000_t202" style="position:absolute;left:6802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1030" o:spid="_x0000_s2380" type="#_x0000_t202" style="position:absolute;left:7936;top:2477;width:1701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1031" o:spid="_x0000_s2381" type="#_x0000_t202" style="position:absolute;left:9637;top:2477;width:124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1032" o:spid="_x0000_s2382" type="#_x0000_t202" style="position:absolute;left:10884;top:2477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Group 1033" o:spid="_x0000_s2383" style="position:absolute;left:1135;top:14704;width:10482;height:454" coordorigin="1822,2477" coordsize="10479,454">
            <v:shape id="Text Box 1034" o:spid="_x0000_s2384" type="#_x0000_t202" style="position:absolute;left:1822;top:2477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1035" o:spid="_x0000_s2385" type="#_x0000_t202" style="position:absolute;left:2276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1036" o:spid="_x0000_s2386" type="#_x0000_t202" style="position:absolute;left:11734;top:2477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1037" o:spid="_x0000_s2387" type="#_x0000_t202" style="position:absolute;left:3400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1038" o:spid="_x0000_s2388" type="#_x0000_t202" style="position:absolute;left:4534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1039" o:spid="_x0000_s2389" type="#_x0000_t202" style="position:absolute;left:5668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1040" o:spid="_x0000_s2390" type="#_x0000_t202" style="position:absolute;left:6802;top:2477;width:113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1041" o:spid="_x0000_s2391" type="#_x0000_t202" style="position:absolute;left:7936;top:2477;width:1701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1042" o:spid="_x0000_s2392" type="#_x0000_t202" style="position:absolute;left:9637;top:2477;width:124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  <v:shape id="Text Box 1043" o:spid="_x0000_s2393" type="#_x0000_t202" style="position:absolute;left:10884;top:2477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">
              <v:textbox inset=".5mm,,.5mm">
                <w:txbxContent>
                  <w:p w:rsidR="00281264" w:rsidRDefault="00281264">
                    <w:pPr>
                      <w:pStyle w:val="a9"/>
                      <w:rPr>
                        <w:b/>
                        <w:noProof w:val="0"/>
                        <w:sz w:val="22"/>
                      </w:rPr>
                    </w:pPr>
                  </w:p>
                </w:txbxContent>
              </v:textbox>
            </v:shape>
          </v:group>
          <v:group id="Group 1044" o:spid="_x0000_s2394" style="position:absolute;left:567;top:8578;width:561;height:8003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">
            <v:group id="Group 1045" o:spid="_x0000_s2395" style="position:absolute;left:3194;top:6929;width:283;height:8155" coordorigin="3194,6929" coordsize="283,8155">
              <v:shape id="Text Box 1046" o:spid="_x0000_s2396" type="#_x0000_t202" style="position:absolute;left:3194;top:13667;width:283;height:1417;visibility:visible;mso-wrap-style:square;v-text-anchor:top" filled="f" strokeweight="2.25pt">
                <v:textbox style="layout-flow:vertical;mso-layout-flow-alt:bottom-to-top" inset=".5mm,.3mm,.5mm,.3mm">
                  <w:txbxContent>
                    <w:p w:rsidR="00281264" w:rsidRDefault="00281264">
                      <w:pPr>
                        <w:pStyle w:val="a9"/>
                      </w:pPr>
                      <w:r>
                        <w:t>Инв. № подп</w:t>
                      </w:r>
                    </w:p>
                  </w:txbxContent>
                </v:textbox>
              </v:shape>
              <v:shape id="Text Box 1047" o:spid="_x0000_s2397" type="#_x0000_t202" style="position:absolute;left:3194;top:11707;width:283;height:1984;visibility:visible;mso-wrap-style:square;v-text-anchor:top" filled="f" strokeweight="2.25pt">
                <v:textbox style="layout-flow:vertical;mso-layout-flow-alt:bottom-to-top" inset=".5mm,.3mm,.5mm,.3mm">
                  <w:txbxContent>
                    <w:p w:rsidR="00281264" w:rsidRDefault="00281264">
                      <w:pPr>
                        <w:pStyle w:val="a9"/>
                      </w:pPr>
                      <w:r>
                        <w:t>Подп. и дата</w:t>
                      </w:r>
                    </w:p>
                  </w:txbxContent>
                </v:textbox>
              </v:shape>
              <v:shape id="Text Box 1048" o:spid="_x0000_s2398" type="#_x0000_t202" style="position:absolute;left:3194;top:8901;width:283;height:1417;visibility:visible;mso-wrap-style:square;v-text-anchor:top" filled="f" strokeweight="2.25pt">
                <v:textbox style="layout-flow:vertical;mso-layout-flow-alt:bottom-to-top" inset=".5mm,.3mm,.5mm,.3mm">
                  <w:txbxContent>
                    <w:p w:rsidR="00281264" w:rsidRDefault="00281264">
                      <w:pPr>
                        <w:pStyle w:val="a9"/>
                      </w:pPr>
                      <w:r>
                        <w:t>Взам. инв. №</w:t>
                      </w:r>
                    </w:p>
                  </w:txbxContent>
                </v:textbox>
              </v:shape>
              <v:shape id="Text Box 1049" o:spid="_x0000_s2399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" filled="f" strokeweight="2.25pt">
                <v:textbox style="layout-flow:vertical;mso-layout-flow-alt:bottom-to-top" inset=".5mm,.3mm,.5mm,.3mm">
                  <w:txbxContent>
                    <w:p w:rsidR="00281264" w:rsidRDefault="00281264">
                      <w:pPr>
                        <w:pStyle w:val="a9"/>
                      </w:pPr>
                      <w:r>
                        <w:t>Инв. № дубл.</w:t>
                      </w:r>
                    </w:p>
                  </w:txbxContent>
                </v:textbox>
              </v:shape>
              <v:shape id="Text Box 1050" o:spid="_x0000_s2400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" filled="f" strokeweight="2.25pt">
                <v:textbox style="layout-flow:vertical;mso-layout-flow-alt:bottom-to-top" inset=".5mm,.3mm,.5mm,.3mm">
                  <w:txbxContent>
                    <w:p w:rsidR="00281264" w:rsidRDefault="00281264">
                      <w:pPr>
                        <w:pStyle w:val="a9"/>
                      </w:pPr>
                      <w:r>
                        <w:t>Подп. и дата</w:t>
                      </w:r>
                    </w:p>
                  </w:txbxContent>
                </v:textbox>
              </v:shape>
            </v:group>
            <v:group id="Group 1051" o:spid="_x0000_s2401" style="position:absolute;left:3472;top:6929;width:283;height:8155" coordorigin="3194,6929" coordsize="283,8155">
              <v:shape id="Text Box 1052" o:spid="_x0000_s2402" type="#_x0000_t202" style="position:absolute;left:3194;top:13667;width:283;height:1417;visibility:visible;mso-wrap-style:square;v-text-anchor:top" filled="f" strokeweight="2.25pt">
                <v:textbox style="layout-flow:vertical;mso-layout-flow-alt:bottom-to-top" inset=".5mm,.3mm,.5mm,.3mm">
                  <w:txbxContent>
                    <w:p w:rsidR="00281264" w:rsidRDefault="00281264">
                      <w:pPr>
                        <w:pStyle w:val="a9"/>
                      </w:pPr>
                    </w:p>
                  </w:txbxContent>
                </v:textbox>
              </v:shape>
              <v:shape id="Text Box 1053" o:spid="_x0000_s2403" type="#_x0000_t202" style="position:absolute;left:3194;top:11707;width:283;height:1984;visibility:visible;mso-wrap-style:square;v-text-anchor:top" filled="f" strokeweight="2.25pt">
                <v:textbox style="layout-flow:vertical;mso-layout-flow-alt:bottom-to-top" inset=".5mm,.3mm,.5mm,.3mm">
                  <w:txbxContent>
                    <w:p w:rsidR="00281264" w:rsidRDefault="00281264">
                      <w:pPr>
                        <w:pStyle w:val="a9"/>
                      </w:pPr>
                    </w:p>
                  </w:txbxContent>
                </v:textbox>
              </v:shape>
              <v:shape id="Text Box 1054" o:spid="_x0000_s2404" type="#_x0000_t202" style="position:absolute;left:3194;top:8901;width:283;height:1417;visibility:visible;mso-wrap-style:square;v-text-anchor:top" filled="f" strokeweight="2.25pt">
                <v:textbox style="layout-flow:vertical;mso-layout-flow-alt:bottom-to-top" inset=".5mm,.3mm,.5mm,.3mm">
                  <w:txbxContent>
                    <w:p w:rsidR="00281264" w:rsidRDefault="00281264">
                      <w:pPr>
                        <w:pStyle w:val="a9"/>
                      </w:pPr>
                    </w:p>
                  </w:txbxContent>
                </v:textbox>
              </v:shape>
              <v:shape id="Text Box 1055" o:spid="_x0000_s2405" type="#_x0000_t202" style="position:absolute;left:3194;top:10306;width:283;height:1417;visibility:visible;mso-wrap-style:square;v-text-anchor:top" filled="f" strokeweight="2.25pt">
                <v:textbox style="layout-flow:vertical;mso-layout-flow-alt:bottom-to-top" inset=".5mm,.3mm,.5mm,.3mm">
                  <w:txbxContent>
                    <w:p w:rsidR="00281264" w:rsidRDefault="00281264">
                      <w:pPr>
                        <w:pStyle w:val="a9"/>
                      </w:pPr>
                    </w:p>
                  </w:txbxContent>
                </v:textbox>
              </v:shape>
              <v:shape id="Text Box 1056" o:spid="_x0000_s2406" type="#_x0000_t202" style="position:absolute;left:3194;top:6929;width:283;height:1984;visibility:visible;mso-wrap-style:square;v-text-anchor:top" filled="f" strokeweight="2.25pt">
                <v:textbox style="layout-flow:vertical;mso-layout-flow-alt:bottom-to-top" inset=".5mm,.3mm,.5mm,.3mm">
                  <w:txbxContent>
                    <w:p w:rsidR="00281264" w:rsidRDefault="00281264">
                      <w:pPr>
                        <w:pStyle w:val="a9"/>
                      </w:pPr>
                    </w:p>
                  </w:txbxContent>
                </v:textbox>
              </v:shape>
            </v:group>
          </v:group>
          <v:rect id="Rectangle 1057" o:spid="_x0000_s2407" style="position:absolute;left:1128;top:284;width:1048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" filled="f" strokeweight="2.25pt"/>
          <v:group id="Group 1058" o:spid="_x0000_s2408" style="position:absolute;left:1583;top:1958;width:9474;height:13743" coordorigin="1586,2096" coordsize="9474,13235">
            <v:line id="Line 1059" o:spid="_x0000_s2409" style="position:absolute;visibility:visible;mso-wrap-style:square" from="1586,2132" to="1592,15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" strokeweight="2.25pt">
              <v:path arrowok="f"/>
              <o:lock v:ext="edit" shapetype="f"/>
            </v:line>
            <v:line id="Line 1060" o:spid="_x0000_s2410" style="position:absolute;visibility:visible;mso-wrap-style:square" from="2726,2129" to="2732,15328" o:connectortype="straight" strokeweight="2.25pt">
              <v:path arrowok="f"/>
              <o:lock v:ext="edit" shapetype="f"/>
            </v:line>
            <v:line id="Line 1061" o:spid="_x0000_s2411" style="position:absolute;visibility:visible;mso-wrap-style:square" from="3851,2129" to="3857,15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" strokeweight="2.25pt">
              <v:path arrowok="f"/>
              <o:lock v:ext="edit" shapetype="f"/>
            </v:line>
            <v:line id="Line 1062" o:spid="_x0000_s2412" style="position:absolute;visibility:visible;mso-wrap-style:square" from="4985,2129" to="4991,15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" strokeweight="2.25pt">
              <v:path arrowok="f"/>
              <o:lock v:ext="edit" shapetype="f"/>
            </v:line>
            <v:line id="Line 1063" o:spid="_x0000_s2413" style="position:absolute;visibility:visible;mso-wrap-style:square" from="6110,2096" to="6116,1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" strokeweight="2.25pt">
              <v:path arrowok="f"/>
              <o:lock v:ext="edit" shapetype="f"/>
            </v:line>
            <v:line id="Line 1064" o:spid="_x0000_s2414" style="position:absolute;visibility:visible;mso-wrap-style:square" from="7243,2129" to="7249,15328" o:connectortype="straight" strokeweight="2.25pt">
              <v:path arrowok="f"/>
              <o:lock v:ext="edit" shapetype="f"/>
            </v:line>
            <v:line id="Line 1065" o:spid="_x0000_s2415" style="position:absolute;visibility:visible;mso-wrap-style:square" from="8955,2096" to="8961,1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" strokeweight="2.25pt">
              <v:path arrowok="f"/>
              <o:lock v:ext="edit" shapetype="f"/>
            </v:line>
            <v:line id="Line 1066" o:spid="_x0000_s2416" style="position:absolute;visibility:visible;mso-wrap-style:square" from="10203,2096" to="10209,15295" o:connectortype="straight" strokeweight="2.25pt">
              <v:path arrowok="f"/>
              <o:lock v:ext="edit" shapetype="f"/>
            </v:line>
            <v:line id="Line 1067" o:spid="_x0000_s2417" style="position:absolute;visibility:visible;mso-wrap-style:square" from="11054,2096" to="11060,15295" o:connectortype="straight" strokeweight="2.25pt">
              <v:path arrowok="f"/>
              <o:lock v:ext="edit" shapetype="f"/>
            </v:line>
          </v:group>
          <v:group id="Group 1068" o:spid="_x0000_s2418" style="position:absolute;left:1128;top:15633;width:10489;height:940" coordorigin="1140,12894" coordsize="10489,853">
            <v:rect id="Rectangle 1069" o:spid="_x0000_s2419" style="position:absolute;left:1140;top:12894;width:10488;height:850;visibility:visible;mso-wrap-style:square;v-text-anchor:top" strokeweight="2.25pt"/>
            <v:group id="Group 1070" o:spid="_x0000_s2420" style="position:absolute;left:1143;top:12894;width:10486;height:853" coordorigin="989,11410" coordsize="10486,853">
              <v:group id="Group 1071" o:spid="_x0000_s2421" style="position:absolute;left:10908;top:11410;width:567;height:853" coordorigin="9096,9973" coordsize="851,853">
                <v:shape id="Text Box 1072" o:spid="_x0000_s2422" type="#_x0000_t202" style="position:absolute;left:9096;top:9973;width:850;height:283;visibility:visible;mso-wrap-style:square;v-text-anchor:top" strokeweight="2.25pt">
                  <v:textbox inset=".5mm,.3mm,.5mm,.3mm">
                    <w:txbxContent>
                      <w:p w:rsidR="00281264" w:rsidRDefault="00281264">
                        <w:pPr>
                          <w:pStyle w:val="a9"/>
                          <w:rPr>
                            <w:noProof w:val="0"/>
                          </w:rPr>
                        </w:pPr>
                        <w:r>
                          <w:rPr>
                            <w:noProof w:val="0"/>
                          </w:rPr>
                          <w:t>Лист</w:t>
                        </w:r>
                      </w:p>
                    </w:txbxContent>
                  </v:textbox>
                </v:shape>
                <v:shape id="Text Box 1073" o:spid="_x0000_s2423" type="#_x0000_t202" style="position:absolute;left:9097;top:10259;width:850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" strokeweight="2.25pt">
                  <v:textbox inset=".5mm,.3mm,.5mm,.3mm">
                    <w:txbxContent>
                      <w:p w:rsidR="00281264" w:rsidRPr="00E60BEA" w:rsidRDefault="00281264">
                        <w:pPr>
                          <w:pStyle w:val="a9"/>
                          <w:spacing w:before="120"/>
                          <w:rPr>
                            <w:noProof w:val="0"/>
                            <w:sz w:val="22"/>
                          </w:rPr>
                        </w:pPr>
                        <w:r>
                          <w:rPr>
                            <w:noProof w:val="0"/>
                            <w:sz w:val="22"/>
                          </w:rPr>
                          <w:fldChar w:fldCharType="begin"/>
                        </w:r>
                        <w:r>
                          <w:rPr>
                            <w:noProof w:val="0"/>
                            <w:sz w:val="22"/>
                          </w:rPr>
                          <w:instrText xml:space="preserve"> PAGE   \* MERGEFORMAT </w:instrText>
                        </w:r>
                        <w:r>
                          <w:rPr>
                            <w:noProof w:val="0"/>
                            <w:sz w:val="22"/>
                          </w:rPr>
                          <w:fldChar w:fldCharType="separate"/>
                        </w:r>
                        <w:r w:rsidR="00F4739E">
                          <w:rPr>
                            <w:sz w:val="22"/>
                          </w:rPr>
                          <w:t>28</w:t>
                        </w:r>
                        <w:r>
                          <w:rPr>
                            <w:noProof w:val="0"/>
                            <w:sz w:val="22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  <v:shape id="Text Box 1074" o:spid="_x0000_s2424" type="#_x0000_t202" style="position:absolute;left:4672;top:11413;width:6236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" strokeweight="2.25pt">
                <v:textbox inset=".5mm,.3mm,.5mm,.3mm">
                  <w:txbxContent>
                    <w:p w:rsidR="00281264" w:rsidRPr="00E041B6" w:rsidRDefault="00281264">
                      <w:pPr>
                        <w:pStyle w:val="a9"/>
                        <w:spacing w:before="160"/>
                        <w:rPr>
                          <w:noProof w:val="0"/>
                          <w:sz w:val="32"/>
                        </w:rPr>
                      </w:pPr>
                      <w:r>
                        <w:fldChar w:fldCharType="begin"/>
                      </w:r>
                      <w:r>
                        <w:instrText xml:space="preserve"> DOCPROPERTY  "Номер документа"  \* MERGEFORMAT </w:instrText>
                      </w:r>
                      <w:r>
                        <w:fldChar w:fldCharType="separate"/>
                      </w:r>
                      <w:r w:rsidR="00DC7427" w:rsidRPr="00DC7427">
                        <w:rPr>
                          <w:noProof w:val="0"/>
                          <w:sz w:val="32"/>
                        </w:rPr>
                        <w:t xml:space="preserve">№ </w:t>
                      </w:r>
                      <w:proofErr w:type="spellStart"/>
                      <w:r w:rsidR="00DC7427" w:rsidRPr="00DC7427">
                        <w:rPr>
                          <w:noProof w:val="0"/>
                          <w:sz w:val="32"/>
                        </w:rPr>
                        <w:t>ххххх</w:t>
                      </w:r>
                      <w:proofErr w:type="spellEnd"/>
                      <w:r>
                        <w:fldChar w:fldCharType="end"/>
                      </w:r>
                    </w:p>
                  </w:txbxContent>
                </v:textbox>
              </v:shape>
              <v:group id="Group 1075" o:spid="_x0000_s2425" style="position:absolute;left:989;top:11413;width:3683;height:850" coordorigin="1248,9691" coordsize="3683,861">
                <v:group id="Group 1076" o:spid="_x0000_s2426" style="position:absolute;left:1248;top:10272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">
                  <v:shape id="Text Box 1077" o:spid="_x0000_s2427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" strokeweight="2.25pt">
                    <v:textbox inset=".5mm,.3mm,.5mm,.3mm">
                      <w:txbxContent>
                        <w:p w:rsidR="00281264" w:rsidRDefault="00281264">
                          <w:pPr>
                            <w:pStyle w:val="a9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Лит</w:t>
                          </w:r>
                        </w:p>
                      </w:txbxContent>
                    </v:textbox>
                  </v:shape>
                  <v:shape id="Text Box 1078" o:spid="_x0000_s2428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" strokeweight="2.25pt">
                    <v:textbox inset=".5mm,.3mm,.5mm,.3mm">
                      <w:txbxContent>
                        <w:p w:rsidR="00281264" w:rsidRDefault="00281264">
                          <w:pPr>
                            <w:pStyle w:val="a9"/>
                          </w:pPr>
                          <w:r>
                            <w:t>№ докум.</w:t>
                          </w:r>
                        </w:p>
                      </w:txbxContent>
                    </v:textbox>
                  </v:shape>
                  <v:shape id="Text Box 1079" o:spid="_x0000_s2429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" strokeweight="2.25pt">
                    <v:textbox inset=".5mm,.3mm,.5mm,.3mm">
                      <w:txbxContent>
                        <w:p w:rsidR="00281264" w:rsidRDefault="00281264">
                          <w:pPr>
                            <w:pStyle w:val="a9"/>
                            <w:rPr>
                              <w:noProof w:val="0"/>
                            </w:rPr>
                          </w:pPr>
                          <w:r>
                            <w:t>Изм</w:t>
                          </w:r>
                          <w:r>
                            <w:rPr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080" o:spid="_x0000_s2430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" strokeweight="2.25pt">
                    <v:textbox inset=".5mm,.3mm,.5mm,.3mm">
                      <w:txbxContent>
                        <w:p w:rsidR="00281264" w:rsidRDefault="00281264">
                          <w:pPr>
                            <w:pStyle w:val="a9"/>
                            <w:rPr>
                              <w:noProof w:val="0"/>
                            </w:rPr>
                          </w:pPr>
                          <w:r>
                            <w:t>Подп</w:t>
                          </w:r>
                          <w:r>
                            <w:rPr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081" o:spid="_x0000_s2431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" strokeweight="2.25pt">
                    <v:textbox inset=".5mm,.3mm,.5mm,.3mm">
                      <w:txbxContent>
                        <w:p w:rsidR="00281264" w:rsidRDefault="00281264">
                          <w:pPr>
                            <w:pStyle w:val="a9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Дата</w:t>
                          </w:r>
                        </w:p>
                      </w:txbxContent>
                    </v:textbox>
                  </v:shape>
                </v:group>
                <v:group id="Group 1082" o:spid="_x0000_s2432" style="position:absolute;left:1248;top:9691;width:3683;height:581" coordorigin="3033,9482" coordsize="3683,581">
                  <v:group id="Group 1083" o:spid="_x0000_s2433" style="position:absolute;left:3034;top:9492;width:3682;height:561" coordorigin="1240,9793" coordsize="3685,568">
                    <v:group id="Group 1084" o:spid="_x0000_s2434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">
                      <v:shape id="Text Box 1085" o:spid="_x0000_s2435" type="#_x0000_t202" style="position:absolute;left:3332;top:11725;width:397;height:283;visibility:visible;mso-wrap-style:square;v-text-anchor:top" strokeweight="1pt">
                        <v:textbox inset=".5mm,.3mm,.5mm,.3mm">
                          <w:txbxContent>
                            <w:p w:rsidR="00281264" w:rsidRDefault="00281264">
                              <w:pPr>
                                <w:pStyle w:val="a9"/>
                              </w:pPr>
                            </w:p>
                          </w:txbxContent>
                        </v:textbox>
                      </v:shape>
                      <v:shape id="Text Box 1086" o:spid="_x0000_s2436" type="#_x0000_t202" style="position:absolute;left:4295;top:11725;width:1304;height:283;visibility:visible;mso-wrap-style:square;v-text-anchor:top" strokeweight="1pt">
                        <v:textbox inset=".5mm,.3mm,.5mm,.3mm">
                          <w:txbxContent>
                            <w:p w:rsidR="00281264" w:rsidRDefault="00281264">
                              <w:pPr>
                                <w:pStyle w:val="a9"/>
                              </w:pPr>
                            </w:p>
                          </w:txbxContent>
                        </v:textbox>
                      </v:shape>
                      <v:shape id="Text Box 1087" o:spid="_x0000_s2437" type="#_x0000_t202" style="position:absolute;left:3728;top:11725;width:567;height:283;visibility:visible;mso-wrap-style:square;v-text-anchor:top" strokeweight="1pt">
                        <v:textbox inset=".5mm,.3mm,.5mm,.3mm">
                          <w:txbxContent>
                            <w:p w:rsidR="00281264" w:rsidRDefault="00281264">
                              <w:pPr>
                                <w:pStyle w:val="a9"/>
                              </w:pPr>
                            </w:p>
                          </w:txbxContent>
                        </v:textbox>
                      </v:shape>
                      <v:shape id="Text Box 1088" o:spid="_x0000_s2438" type="#_x0000_t202" style="position:absolute;left:5597;top:11725;width:850;height:283;visibility:visible;mso-wrap-style:square;v-text-anchor:top" strokeweight="1pt">
                        <v:textbox inset=".5mm,.3mm,.5mm,.3mm">
                          <w:txbxContent>
                            <w:p w:rsidR="00281264" w:rsidRDefault="00281264">
                              <w:pPr>
                                <w:pStyle w:val="a9"/>
                              </w:pPr>
                            </w:p>
                          </w:txbxContent>
                        </v:textbox>
                      </v:shape>
                      <v:shape id="Text Box 1089" o:spid="_x0000_s2439" type="#_x0000_t202" style="position:absolute;left:6446;top:11725;width:567;height:283;visibility:visible;mso-wrap-style:square;v-text-anchor:top" strokeweight="1pt">
                        <v:textbox inset=".5mm,.3mm,.5mm,.3mm">
                          <w:txbxContent>
                            <w:p w:rsidR="00281264" w:rsidRDefault="00281264">
                              <w:pPr>
                                <w:pStyle w:val="a9"/>
                              </w:pPr>
                            </w:p>
                          </w:txbxContent>
                        </v:textbox>
                      </v:shape>
                    </v:group>
                    <v:group id="Group 1090" o:spid="_x0000_s2440" style="position:absolute;left:1240;top:9793;width:3685;height:283" coordorigin="3332,11725" coordsize="3681,283">
                      <v:shape id="Text Box 1091" o:spid="_x0000_s2441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" strokeweight="1pt">
                        <v:textbox inset=".5mm,.3mm,.5mm,.3mm">
                          <w:txbxContent>
                            <w:p w:rsidR="00281264" w:rsidRDefault="00281264">
                              <w:pPr>
                                <w:pStyle w:val="a9"/>
                              </w:pPr>
                            </w:p>
                          </w:txbxContent>
                        </v:textbox>
                      </v:shape>
                      <v:shape id="Text Box 1092" o:spid="_x0000_s2442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" strokeweight="1pt">
                        <v:textbox inset=".5mm,.3mm,.5mm,.3mm">
                          <w:txbxContent>
                            <w:p w:rsidR="00281264" w:rsidRDefault="00281264">
                              <w:pPr>
                                <w:pStyle w:val="a9"/>
                              </w:pPr>
                            </w:p>
                          </w:txbxContent>
                        </v:textbox>
                      </v:shape>
                      <v:shape id="Text Box 1093" o:spid="_x0000_s2443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" strokeweight="1pt">
                        <v:textbox inset=".5mm,.3mm,.5mm,.3mm">
                          <w:txbxContent>
                            <w:p w:rsidR="00281264" w:rsidRDefault="00281264">
                              <w:pPr>
                                <w:pStyle w:val="a9"/>
                              </w:pPr>
                            </w:p>
                          </w:txbxContent>
                        </v:textbox>
                      </v:shape>
                      <v:shape id="Text Box 1094" o:spid="_x0000_s2444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" strokeweight="1pt">
                        <v:textbox inset=".5mm,.3mm,.5mm,.3mm">
                          <w:txbxContent>
                            <w:p w:rsidR="00281264" w:rsidRDefault="00281264">
                              <w:pPr>
                                <w:pStyle w:val="a9"/>
                              </w:pPr>
                            </w:p>
                          </w:txbxContent>
                        </v:textbox>
                      </v:shape>
                      <v:shape id="Text Box 1095" o:spid="_x0000_s2445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" strokeweight="1pt">
                        <v:textbox inset=".5mm,.3mm,.5mm,.3mm">
                          <w:txbxContent>
                            <w:p w:rsidR="00281264" w:rsidRDefault="00281264">
                              <w:pPr>
                                <w:pStyle w:val="a9"/>
                              </w:pPr>
                            </w:p>
                          </w:txbxContent>
                        </v:textbox>
                      </v:shape>
                    </v:group>
                  </v:group>
                  <v:line id="Line 1096" o:spid="_x0000_s2446" style="position:absolute;visibility:visible;mso-wrap-style:squar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" strokeweight="2.25pt">
                    <v:path arrowok="f"/>
                    <o:lock v:ext="edit" shapetype="f"/>
                  </v:line>
                  <v:line id="Line 1097" o:spid="_x0000_s2447" style="position:absolute;visibility:visible;mso-wrap-style:squar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" strokeweight="2.25pt">
                    <v:path arrowok="f"/>
                    <o:lock v:ext="edit" shapetype="f"/>
                  </v:line>
                  <v:line id="Line 1098" o:spid="_x0000_s2448" style="position:absolute;visibility:visible;mso-wrap-style:squar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" strokeweight="2.25pt">
                    <v:path arrowok="f"/>
                    <o:lock v:ext="edit" shapetype="f"/>
                  </v:line>
                  <v:line id="Line 1099" o:spid="_x0000_s2449" style="position:absolute;visibility:visible;mso-wrap-style:squar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" strokeweight="2.25pt">
                    <v:path arrowok="f"/>
                    <o:lock v:ext="edit" shapetype="f"/>
                  </v:line>
                  <v:line id="Line 1100" o:spid="_x0000_s2450" style="position:absolute;visibility:visible;mso-wrap-style:squar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" strokeweight="2.25pt">
                    <v:path arrowok="f"/>
                    <o:lock v:ext="edit" shapetype="f"/>
                  </v:line>
                  <v:line id="Line 1101" o:spid="_x0000_s2451" style="position:absolute;visibility:visible;mso-wrap-style:square" from="3996,9482" to="3996,10053" o:connectortype="straight" strokeweight="2.25pt">
                    <v:path arrowok="f"/>
                    <o:lock v:ext="edit" shapetype="f"/>
                  </v:line>
                </v:group>
              </v:group>
            </v:group>
          </v:group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824F1C2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832686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12EDA0A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9223224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BE6A41E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30D11A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1F6CE66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F001726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CDA2AF4"/>
    <w:lvl w:ilvl="0">
      <w:start w:val="1"/>
      <w:numFmt w:val="decimal"/>
      <w:pStyle w:val="a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FFFFFF89"/>
    <w:multiLevelType w:val="singleLevel"/>
    <w:tmpl w:val="7BECB2C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511F25"/>
    <w:multiLevelType w:val="hybridMultilevel"/>
    <w:tmpl w:val="05D0686C"/>
    <w:lvl w:ilvl="0" w:tplc="8C16CA12">
      <w:start w:val="1"/>
      <w:numFmt w:val="bullet"/>
      <w:pStyle w:val="a1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07BD13CA"/>
    <w:multiLevelType w:val="hybridMultilevel"/>
    <w:tmpl w:val="966422B6"/>
    <w:lvl w:ilvl="0" w:tplc="06844C08">
      <w:start w:val="1"/>
      <w:numFmt w:val="bullet"/>
      <w:pStyle w:val="1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29506BE"/>
    <w:multiLevelType w:val="hybridMultilevel"/>
    <w:tmpl w:val="515EEB7A"/>
    <w:lvl w:ilvl="0" w:tplc="63064D7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13014D8D"/>
    <w:multiLevelType w:val="hybridMultilevel"/>
    <w:tmpl w:val="79B6D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A24936"/>
    <w:multiLevelType w:val="multilevel"/>
    <w:tmpl w:val="04190023"/>
    <w:styleLink w:val="a2"/>
    <w:lvl w:ilvl="0">
      <w:start w:val="1"/>
      <w:numFmt w:val="upperRoman"/>
      <w:lvlText w:val="Статья %1."/>
      <w:lvlJc w:val="left"/>
      <w:pPr>
        <w:tabs>
          <w:tab w:val="num" w:pos="216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80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>
    <w:nsid w:val="1B3C11B3"/>
    <w:multiLevelType w:val="hybridMultilevel"/>
    <w:tmpl w:val="DB32CFF6"/>
    <w:lvl w:ilvl="0" w:tplc="AC5CE3E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1C2D202F"/>
    <w:multiLevelType w:val="hybridMultilevel"/>
    <w:tmpl w:val="ABB4B86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1EA900D8"/>
    <w:multiLevelType w:val="multilevel"/>
    <w:tmpl w:val="653C0EF6"/>
    <w:styleLink w:val="a3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8">
    <w:nsid w:val="205E5CDC"/>
    <w:multiLevelType w:val="hybridMultilevel"/>
    <w:tmpl w:val="5470A50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2707666A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>
    <w:nsid w:val="2A6A69F3"/>
    <w:multiLevelType w:val="hybridMultilevel"/>
    <w:tmpl w:val="79B6D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D33E52"/>
    <w:multiLevelType w:val="hybridMultilevel"/>
    <w:tmpl w:val="25580B7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48647911"/>
    <w:multiLevelType w:val="hybridMultilevel"/>
    <w:tmpl w:val="AFF6FAF4"/>
    <w:lvl w:ilvl="0" w:tplc="483455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58120286"/>
    <w:multiLevelType w:val="hybridMultilevel"/>
    <w:tmpl w:val="7346C2DC"/>
    <w:lvl w:ilvl="0" w:tplc="4C8603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5B62054E"/>
    <w:multiLevelType w:val="hybridMultilevel"/>
    <w:tmpl w:val="641AC70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BEE722D"/>
    <w:multiLevelType w:val="hybridMultilevel"/>
    <w:tmpl w:val="E8B02C7C"/>
    <w:lvl w:ilvl="0" w:tplc="71CC1C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5EC85D47"/>
    <w:multiLevelType w:val="hybridMultilevel"/>
    <w:tmpl w:val="B818F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C327ED"/>
    <w:multiLevelType w:val="multilevel"/>
    <w:tmpl w:val="8154066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28">
    <w:nsid w:val="63EF1601"/>
    <w:multiLevelType w:val="hybridMultilevel"/>
    <w:tmpl w:val="532AFD16"/>
    <w:lvl w:ilvl="0" w:tplc="16A6279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>
    <w:nsid w:val="6A411E3C"/>
    <w:multiLevelType w:val="multilevel"/>
    <w:tmpl w:val="0F742404"/>
    <w:styleLink w:val="List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6AE63732"/>
    <w:multiLevelType w:val="hybridMultilevel"/>
    <w:tmpl w:val="79B6D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222B24"/>
    <w:multiLevelType w:val="multilevel"/>
    <w:tmpl w:val="27BE0E38"/>
    <w:lvl w:ilvl="0">
      <w:start w:val="1"/>
      <w:numFmt w:val="decimal"/>
      <w:pStyle w:val="10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pStyle w:val="22"/>
      <w:lvlText w:val="%1.%2."/>
      <w:lvlJc w:val="left"/>
      <w:pPr>
        <w:tabs>
          <w:tab w:val="num" w:pos="1800"/>
        </w:tabs>
        <w:ind w:left="1512" w:hanging="432"/>
      </w:pPr>
      <w:rPr>
        <w:rFonts w:hint="default"/>
      </w:rPr>
    </w:lvl>
    <w:lvl w:ilvl="2">
      <w:start w:val="1"/>
      <w:numFmt w:val="decimal"/>
      <w:lvlText w:val="%2%1..%3."/>
      <w:lvlJc w:val="left"/>
      <w:pPr>
        <w:tabs>
          <w:tab w:val="num" w:pos="2160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040" w:hanging="1440"/>
      </w:pPr>
      <w:rPr>
        <w:rFonts w:hint="default"/>
      </w:rPr>
    </w:lvl>
  </w:abstractNum>
  <w:abstractNum w:abstractNumId="32">
    <w:nsid w:val="76865475"/>
    <w:multiLevelType w:val="hybridMultilevel"/>
    <w:tmpl w:val="DB26D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711421"/>
    <w:multiLevelType w:val="hybridMultilevel"/>
    <w:tmpl w:val="A420CEF8"/>
    <w:lvl w:ilvl="0" w:tplc="16A6279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>
    <w:nsid w:val="7B4014CD"/>
    <w:multiLevelType w:val="multilevel"/>
    <w:tmpl w:val="69D6C8D6"/>
    <w:lvl w:ilvl="0">
      <w:start w:val="1"/>
      <w:numFmt w:val="decimal"/>
      <w:pStyle w:val="11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1"/>
      <w:lvlText w:val="%1.%2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strike w:val="0"/>
      </w:rPr>
    </w:lvl>
    <w:lvl w:ilvl="2">
      <w:start w:val="1"/>
      <w:numFmt w:val="decimal"/>
      <w:pStyle w:val="31"/>
      <w:lvlText w:val="%1.%2.%3"/>
      <w:lvlJc w:val="left"/>
      <w:pPr>
        <w:tabs>
          <w:tab w:val="num" w:pos="1533"/>
        </w:tabs>
        <w:ind w:left="1533" w:hanging="737"/>
      </w:pPr>
      <w:rPr>
        <w:rFonts w:ascii="Times New Roman" w:hAnsi="Times New Roman" w:hint="default"/>
      </w:rPr>
    </w:lvl>
    <w:lvl w:ilvl="3">
      <w:start w:val="1"/>
      <w:numFmt w:val="decimal"/>
      <w:pStyle w:val="41"/>
      <w:lvlText w:val="%1.%2.%3.%4"/>
      <w:lvlJc w:val="left"/>
      <w:pPr>
        <w:tabs>
          <w:tab w:val="num" w:pos="1701"/>
        </w:tabs>
        <w:ind w:left="1701" w:hanging="964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393"/>
        </w:tabs>
        <w:ind w:left="202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13"/>
        </w:tabs>
        <w:ind w:left="252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33"/>
        </w:tabs>
        <w:ind w:left="303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13"/>
        </w:tabs>
        <w:ind w:left="353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33"/>
        </w:tabs>
        <w:ind w:left="4113" w:hanging="1440"/>
      </w:pPr>
      <w:rPr>
        <w:rFonts w:hint="default"/>
      </w:rPr>
    </w:lvl>
  </w:abstractNum>
  <w:num w:numId="1">
    <w:abstractNumId w:val="34"/>
  </w:num>
  <w:num w:numId="2">
    <w:abstractNumId w:val="17"/>
  </w:num>
  <w:num w:numId="3">
    <w:abstractNumId w:val="10"/>
  </w:num>
  <w:num w:numId="4">
    <w:abstractNumId w:val="19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4"/>
  </w:num>
  <w:num w:numId="15">
    <w:abstractNumId w:val="8"/>
  </w:num>
  <w:num w:numId="16">
    <w:abstractNumId w:val="31"/>
    <w:lvlOverride w:ilvl="0">
      <w:startOverride w:val="1"/>
    </w:lvlOverride>
  </w:num>
  <w:num w:numId="17">
    <w:abstractNumId w:val="11"/>
  </w:num>
  <w:num w:numId="18">
    <w:abstractNumId w:val="29"/>
  </w:num>
  <w:num w:numId="19">
    <w:abstractNumId w:val="13"/>
  </w:num>
  <w:num w:numId="20">
    <w:abstractNumId w:val="30"/>
  </w:num>
  <w:num w:numId="21">
    <w:abstractNumId w:val="20"/>
  </w:num>
  <w:num w:numId="22">
    <w:abstractNumId w:val="23"/>
  </w:num>
  <w:num w:numId="23">
    <w:abstractNumId w:val="25"/>
  </w:num>
  <w:num w:numId="24">
    <w:abstractNumId w:val="22"/>
  </w:num>
  <w:num w:numId="25">
    <w:abstractNumId w:val="12"/>
  </w:num>
  <w:num w:numId="26">
    <w:abstractNumId w:val="15"/>
  </w:num>
  <w:num w:numId="27">
    <w:abstractNumId w:val="27"/>
  </w:num>
  <w:num w:numId="28">
    <w:abstractNumId w:val="28"/>
  </w:num>
  <w:num w:numId="29">
    <w:abstractNumId w:val="33"/>
  </w:num>
  <w:num w:numId="30">
    <w:abstractNumId w:val="26"/>
  </w:num>
  <w:num w:numId="31">
    <w:abstractNumId w:val="32"/>
  </w:num>
  <w:num w:numId="32">
    <w:abstractNumId w:val="34"/>
  </w:num>
  <w:num w:numId="33">
    <w:abstractNumId w:val="21"/>
  </w:num>
  <w:num w:numId="34">
    <w:abstractNumId w:val="34"/>
  </w:num>
  <w:num w:numId="35">
    <w:abstractNumId w:val="34"/>
  </w:num>
  <w:num w:numId="36">
    <w:abstractNumId w:val="34"/>
  </w:num>
  <w:num w:numId="37">
    <w:abstractNumId w:val="34"/>
  </w:num>
  <w:num w:numId="38">
    <w:abstractNumId w:val="34"/>
  </w:num>
  <w:num w:numId="39">
    <w:abstractNumId w:val="34"/>
  </w:num>
  <w:num w:numId="40">
    <w:abstractNumId w:val="16"/>
  </w:num>
  <w:num w:numId="41">
    <w:abstractNumId w:val="34"/>
  </w:num>
  <w:num w:numId="42">
    <w:abstractNumId w:val="24"/>
  </w:num>
  <w:num w:numId="43">
    <w:abstractNumId w:val="18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proofState w:spelling="clean" w:grammar="clean"/>
  <w:attachedTemplate r:id="rId1"/>
  <w:stylePaneFormatFilter w:val="1F08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11"/>
    <o:shapelayout v:ext="edit">
      <o:idmap v:ext="edit" data="2"/>
      <o:rules v:ext="edit">
        <o:r id="V:Rule1" type="connector" idref="#Line 1059"/>
        <o:r id="V:Rule2" type="connector" idref="#Line 1064"/>
        <o:r id="V:Rule3" type="connector" idref="#Line 1065"/>
        <o:r id="V:Rule4" type="connector" idref="#Line 1066"/>
        <o:r id="V:Rule5" type="connector" idref="#Line 648"/>
        <o:r id="V:Rule6" type="connector" idref="#Line 1096"/>
        <o:r id="V:Rule7" type="connector" idref="#Line 1192"/>
        <o:r id="V:Rule8" type="connector" idref="#Line 1063"/>
        <o:r id="V:Rule9" type="connector" idref="#Line 1169"/>
        <o:r id="V:Rule10" type="connector" idref="#Line 1101"/>
        <o:r id="V:Rule11" type="connector" idref="#Line 1173"/>
        <o:r id="V:Rule12" type="connector" idref="#Line 646"/>
        <o:r id="V:Rule13" type="connector" idref="#Line 1172"/>
        <o:r id="V:Rule14" type="connector" idref="#Line 645"/>
        <o:r id="V:Rule15" type="connector" idref="#Line 1193"/>
        <o:r id="V:Rule16" type="connector" idref="#Line 1188"/>
        <o:r id="V:Rule17" type="connector" idref="#Line 1061"/>
        <o:r id="V:Rule18" type="connector" idref="#Line 1170"/>
        <o:r id="V:Rule19" type="connector" idref="#Line 644"/>
        <o:r id="V:Rule20" type="connector" idref="#Line 1191"/>
        <o:r id="V:Rule21" type="connector" idref="#Line 1067"/>
        <o:r id="V:Rule22" type="connector" idref="#Line 649"/>
        <o:r id="V:Rule23" type="connector" idref="#Line 1098"/>
        <o:r id="V:Rule24" type="connector" idref="#Line 1062"/>
        <o:r id="V:Rule25" type="connector" idref="#Line 1100"/>
        <o:r id="V:Rule26" type="connector" idref="#Line 1189"/>
        <o:r id="V:Rule27" type="connector" idref="#Line 647"/>
        <o:r id="V:Rule28" type="connector" idref="#Line 1097"/>
        <o:r id="V:Rule29" type="connector" idref="#Line 1171"/>
        <o:r id="V:Rule30" type="connector" idref="#Line 1190"/>
        <o:r id="V:Rule31" type="connector" idref="#Line 1099"/>
        <o:r id="V:Rule32" type="connector" idref="#Line 106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F25F33"/>
    <w:rsid w:val="000024DA"/>
    <w:rsid w:val="00007F35"/>
    <w:rsid w:val="00011D12"/>
    <w:rsid w:val="00014101"/>
    <w:rsid w:val="00030718"/>
    <w:rsid w:val="0003392E"/>
    <w:rsid w:val="00040FD2"/>
    <w:rsid w:val="000425FA"/>
    <w:rsid w:val="00050A4D"/>
    <w:rsid w:val="00053311"/>
    <w:rsid w:val="000573AC"/>
    <w:rsid w:val="00062B8D"/>
    <w:rsid w:val="00063E93"/>
    <w:rsid w:val="00071156"/>
    <w:rsid w:val="000714FC"/>
    <w:rsid w:val="00076618"/>
    <w:rsid w:val="00080D6E"/>
    <w:rsid w:val="00082D37"/>
    <w:rsid w:val="00090ADE"/>
    <w:rsid w:val="00096998"/>
    <w:rsid w:val="000A6D11"/>
    <w:rsid w:val="000B19A9"/>
    <w:rsid w:val="000C0541"/>
    <w:rsid w:val="000C667D"/>
    <w:rsid w:val="000D2B83"/>
    <w:rsid w:val="000E0E58"/>
    <w:rsid w:val="00115EDF"/>
    <w:rsid w:val="00122C97"/>
    <w:rsid w:val="00132A43"/>
    <w:rsid w:val="00145AFE"/>
    <w:rsid w:val="0014613E"/>
    <w:rsid w:val="0015576D"/>
    <w:rsid w:val="00160326"/>
    <w:rsid w:val="001617FC"/>
    <w:rsid w:val="001639CD"/>
    <w:rsid w:val="001652BA"/>
    <w:rsid w:val="001704D9"/>
    <w:rsid w:val="0018349D"/>
    <w:rsid w:val="00190073"/>
    <w:rsid w:val="001B25C5"/>
    <w:rsid w:val="001C7C4B"/>
    <w:rsid w:val="001D06C0"/>
    <w:rsid w:val="001D5D2D"/>
    <w:rsid w:val="001F1813"/>
    <w:rsid w:val="001F6C23"/>
    <w:rsid w:val="002022DE"/>
    <w:rsid w:val="0021082F"/>
    <w:rsid w:val="00214FE1"/>
    <w:rsid w:val="002158DB"/>
    <w:rsid w:val="0022167B"/>
    <w:rsid w:val="0022195C"/>
    <w:rsid w:val="00222B82"/>
    <w:rsid w:val="00232631"/>
    <w:rsid w:val="0024140F"/>
    <w:rsid w:val="0024797E"/>
    <w:rsid w:val="00250B08"/>
    <w:rsid w:val="00250E01"/>
    <w:rsid w:val="0025522A"/>
    <w:rsid w:val="00257739"/>
    <w:rsid w:val="00263206"/>
    <w:rsid w:val="00265FFE"/>
    <w:rsid w:val="00272974"/>
    <w:rsid w:val="00272C44"/>
    <w:rsid w:val="00273CDE"/>
    <w:rsid w:val="00276168"/>
    <w:rsid w:val="00281264"/>
    <w:rsid w:val="002818DF"/>
    <w:rsid w:val="002856E6"/>
    <w:rsid w:val="00286263"/>
    <w:rsid w:val="0028644F"/>
    <w:rsid w:val="00287EA1"/>
    <w:rsid w:val="002933C0"/>
    <w:rsid w:val="002977DE"/>
    <w:rsid w:val="002A142B"/>
    <w:rsid w:val="002A7DE6"/>
    <w:rsid w:val="002B7456"/>
    <w:rsid w:val="002E3915"/>
    <w:rsid w:val="002F26A9"/>
    <w:rsid w:val="003019A0"/>
    <w:rsid w:val="0031255F"/>
    <w:rsid w:val="00312CB5"/>
    <w:rsid w:val="0031501C"/>
    <w:rsid w:val="00316D18"/>
    <w:rsid w:val="00317714"/>
    <w:rsid w:val="00326EC5"/>
    <w:rsid w:val="00337E43"/>
    <w:rsid w:val="00343055"/>
    <w:rsid w:val="00356E95"/>
    <w:rsid w:val="00364301"/>
    <w:rsid w:val="00364355"/>
    <w:rsid w:val="00375582"/>
    <w:rsid w:val="00377F9E"/>
    <w:rsid w:val="00396CD7"/>
    <w:rsid w:val="00397537"/>
    <w:rsid w:val="003B69EE"/>
    <w:rsid w:val="003B7D7D"/>
    <w:rsid w:val="003D399A"/>
    <w:rsid w:val="003E0810"/>
    <w:rsid w:val="003E19E5"/>
    <w:rsid w:val="003F3496"/>
    <w:rsid w:val="003F6D49"/>
    <w:rsid w:val="00400B1F"/>
    <w:rsid w:val="004039B0"/>
    <w:rsid w:val="004162C4"/>
    <w:rsid w:val="0042666F"/>
    <w:rsid w:val="0044417A"/>
    <w:rsid w:val="004462D3"/>
    <w:rsid w:val="00450332"/>
    <w:rsid w:val="0046051C"/>
    <w:rsid w:val="0046463F"/>
    <w:rsid w:val="00481B1B"/>
    <w:rsid w:val="004C6919"/>
    <w:rsid w:val="004E6AE5"/>
    <w:rsid w:val="004F162D"/>
    <w:rsid w:val="004F5E6C"/>
    <w:rsid w:val="004F6EF9"/>
    <w:rsid w:val="004F79E0"/>
    <w:rsid w:val="00512D49"/>
    <w:rsid w:val="00512D8B"/>
    <w:rsid w:val="005173A8"/>
    <w:rsid w:val="005216F4"/>
    <w:rsid w:val="00527B21"/>
    <w:rsid w:val="005301E4"/>
    <w:rsid w:val="0053335D"/>
    <w:rsid w:val="005352A5"/>
    <w:rsid w:val="005513B4"/>
    <w:rsid w:val="005528E7"/>
    <w:rsid w:val="0055635B"/>
    <w:rsid w:val="005566C9"/>
    <w:rsid w:val="00562F06"/>
    <w:rsid w:val="00574D36"/>
    <w:rsid w:val="0057525F"/>
    <w:rsid w:val="00584448"/>
    <w:rsid w:val="005930E9"/>
    <w:rsid w:val="00597349"/>
    <w:rsid w:val="005C54A9"/>
    <w:rsid w:val="005D0DC9"/>
    <w:rsid w:val="005D1B7E"/>
    <w:rsid w:val="005D2993"/>
    <w:rsid w:val="005D3236"/>
    <w:rsid w:val="005D4A04"/>
    <w:rsid w:val="005D6664"/>
    <w:rsid w:val="005E201F"/>
    <w:rsid w:val="005F0940"/>
    <w:rsid w:val="005F0F9B"/>
    <w:rsid w:val="005F3CED"/>
    <w:rsid w:val="00601FE7"/>
    <w:rsid w:val="006028C6"/>
    <w:rsid w:val="006042E6"/>
    <w:rsid w:val="0061288A"/>
    <w:rsid w:val="00613CE9"/>
    <w:rsid w:val="00614982"/>
    <w:rsid w:val="00614A5D"/>
    <w:rsid w:val="00615BEA"/>
    <w:rsid w:val="00620A7D"/>
    <w:rsid w:val="00624ECD"/>
    <w:rsid w:val="00645A7A"/>
    <w:rsid w:val="0064757B"/>
    <w:rsid w:val="00660C2A"/>
    <w:rsid w:val="0066116D"/>
    <w:rsid w:val="00667A91"/>
    <w:rsid w:val="006704E1"/>
    <w:rsid w:val="006811BE"/>
    <w:rsid w:val="006816C3"/>
    <w:rsid w:val="00691854"/>
    <w:rsid w:val="0069659D"/>
    <w:rsid w:val="006A2A58"/>
    <w:rsid w:val="006B023B"/>
    <w:rsid w:val="006C1E3D"/>
    <w:rsid w:val="006C24EA"/>
    <w:rsid w:val="006C5F1E"/>
    <w:rsid w:val="006C7D52"/>
    <w:rsid w:val="006F116C"/>
    <w:rsid w:val="006F563A"/>
    <w:rsid w:val="00700B3C"/>
    <w:rsid w:val="007137F2"/>
    <w:rsid w:val="00721612"/>
    <w:rsid w:val="007345F5"/>
    <w:rsid w:val="00746562"/>
    <w:rsid w:val="00757CF4"/>
    <w:rsid w:val="0076248E"/>
    <w:rsid w:val="00780401"/>
    <w:rsid w:val="007824F7"/>
    <w:rsid w:val="007843CB"/>
    <w:rsid w:val="00786545"/>
    <w:rsid w:val="00787254"/>
    <w:rsid w:val="007948D6"/>
    <w:rsid w:val="007955ED"/>
    <w:rsid w:val="007A105C"/>
    <w:rsid w:val="007A4127"/>
    <w:rsid w:val="007A56D6"/>
    <w:rsid w:val="007C01AB"/>
    <w:rsid w:val="007C0414"/>
    <w:rsid w:val="007C513F"/>
    <w:rsid w:val="007C7906"/>
    <w:rsid w:val="007D69CE"/>
    <w:rsid w:val="007D6B3B"/>
    <w:rsid w:val="007E56E1"/>
    <w:rsid w:val="007E6E8D"/>
    <w:rsid w:val="007E763C"/>
    <w:rsid w:val="007F2252"/>
    <w:rsid w:val="007F2522"/>
    <w:rsid w:val="007F7DEA"/>
    <w:rsid w:val="00801F64"/>
    <w:rsid w:val="00802877"/>
    <w:rsid w:val="00804BCC"/>
    <w:rsid w:val="0080724D"/>
    <w:rsid w:val="0081090A"/>
    <w:rsid w:val="00844D76"/>
    <w:rsid w:val="0084731C"/>
    <w:rsid w:val="00847B6C"/>
    <w:rsid w:val="00850A50"/>
    <w:rsid w:val="00856D2C"/>
    <w:rsid w:val="00862C97"/>
    <w:rsid w:val="008817C8"/>
    <w:rsid w:val="00883F5D"/>
    <w:rsid w:val="008841BB"/>
    <w:rsid w:val="00887F6B"/>
    <w:rsid w:val="00895B64"/>
    <w:rsid w:val="008A08DC"/>
    <w:rsid w:val="008A4930"/>
    <w:rsid w:val="008B04BC"/>
    <w:rsid w:val="008C130E"/>
    <w:rsid w:val="008C1560"/>
    <w:rsid w:val="008C5DE0"/>
    <w:rsid w:val="008D1BFE"/>
    <w:rsid w:val="008D1F23"/>
    <w:rsid w:val="008D202D"/>
    <w:rsid w:val="008D20CE"/>
    <w:rsid w:val="008D2E20"/>
    <w:rsid w:val="008D53E4"/>
    <w:rsid w:val="008D579B"/>
    <w:rsid w:val="008E092C"/>
    <w:rsid w:val="008E2382"/>
    <w:rsid w:val="008E7069"/>
    <w:rsid w:val="009028F3"/>
    <w:rsid w:val="009031B2"/>
    <w:rsid w:val="00906E5C"/>
    <w:rsid w:val="00906EE1"/>
    <w:rsid w:val="00910EC1"/>
    <w:rsid w:val="009254BF"/>
    <w:rsid w:val="00934201"/>
    <w:rsid w:val="009343E3"/>
    <w:rsid w:val="009413BD"/>
    <w:rsid w:val="0094233B"/>
    <w:rsid w:val="00946377"/>
    <w:rsid w:val="00947B21"/>
    <w:rsid w:val="00980A28"/>
    <w:rsid w:val="009849F4"/>
    <w:rsid w:val="00984DB2"/>
    <w:rsid w:val="009A41C2"/>
    <w:rsid w:val="009A4E8C"/>
    <w:rsid w:val="009A5CD1"/>
    <w:rsid w:val="009A6F95"/>
    <w:rsid w:val="009A7534"/>
    <w:rsid w:val="009B1C65"/>
    <w:rsid w:val="009B6F92"/>
    <w:rsid w:val="009C533E"/>
    <w:rsid w:val="009D23E3"/>
    <w:rsid w:val="009D7658"/>
    <w:rsid w:val="00A04699"/>
    <w:rsid w:val="00A13F18"/>
    <w:rsid w:val="00A31C52"/>
    <w:rsid w:val="00A362C6"/>
    <w:rsid w:val="00A52F89"/>
    <w:rsid w:val="00A552C6"/>
    <w:rsid w:val="00A56C38"/>
    <w:rsid w:val="00A64BB6"/>
    <w:rsid w:val="00A65FC4"/>
    <w:rsid w:val="00A66E5C"/>
    <w:rsid w:val="00A67A64"/>
    <w:rsid w:val="00A80BBD"/>
    <w:rsid w:val="00A93058"/>
    <w:rsid w:val="00A93B5F"/>
    <w:rsid w:val="00A95B99"/>
    <w:rsid w:val="00AB7DFB"/>
    <w:rsid w:val="00AC187C"/>
    <w:rsid w:val="00AC2A47"/>
    <w:rsid w:val="00AD6C4D"/>
    <w:rsid w:val="00AF7B89"/>
    <w:rsid w:val="00B016B7"/>
    <w:rsid w:val="00B027F7"/>
    <w:rsid w:val="00B06BA5"/>
    <w:rsid w:val="00B06F3D"/>
    <w:rsid w:val="00B11467"/>
    <w:rsid w:val="00B13B75"/>
    <w:rsid w:val="00B20A2A"/>
    <w:rsid w:val="00B20B5C"/>
    <w:rsid w:val="00B22737"/>
    <w:rsid w:val="00B25AEA"/>
    <w:rsid w:val="00B279D1"/>
    <w:rsid w:val="00B34B23"/>
    <w:rsid w:val="00B44B45"/>
    <w:rsid w:val="00B46881"/>
    <w:rsid w:val="00B4730E"/>
    <w:rsid w:val="00B539AC"/>
    <w:rsid w:val="00B54745"/>
    <w:rsid w:val="00B55AEB"/>
    <w:rsid w:val="00B60045"/>
    <w:rsid w:val="00B604DF"/>
    <w:rsid w:val="00B722EB"/>
    <w:rsid w:val="00B77FCC"/>
    <w:rsid w:val="00B82137"/>
    <w:rsid w:val="00B82A76"/>
    <w:rsid w:val="00B92DDE"/>
    <w:rsid w:val="00B961A6"/>
    <w:rsid w:val="00B96CBA"/>
    <w:rsid w:val="00B973D5"/>
    <w:rsid w:val="00BA23AC"/>
    <w:rsid w:val="00BA4221"/>
    <w:rsid w:val="00BA491B"/>
    <w:rsid w:val="00BB16BC"/>
    <w:rsid w:val="00BB1DC5"/>
    <w:rsid w:val="00BC20B2"/>
    <w:rsid w:val="00BC7917"/>
    <w:rsid w:val="00BD08B3"/>
    <w:rsid w:val="00BE11AB"/>
    <w:rsid w:val="00BF3521"/>
    <w:rsid w:val="00BF4139"/>
    <w:rsid w:val="00BF4B0F"/>
    <w:rsid w:val="00C559F2"/>
    <w:rsid w:val="00C72870"/>
    <w:rsid w:val="00C72F57"/>
    <w:rsid w:val="00C8051E"/>
    <w:rsid w:val="00C93A5D"/>
    <w:rsid w:val="00CA2111"/>
    <w:rsid w:val="00CA5129"/>
    <w:rsid w:val="00CB2DBD"/>
    <w:rsid w:val="00CB49C6"/>
    <w:rsid w:val="00CB5BF0"/>
    <w:rsid w:val="00CC1459"/>
    <w:rsid w:val="00CC27D3"/>
    <w:rsid w:val="00CC38AF"/>
    <w:rsid w:val="00CC3C27"/>
    <w:rsid w:val="00CC6A30"/>
    <w:rsid w:val="00CD2445"/>
    <w:rsid w:val="00CD357A"/>
    <w:rsid w:val="00CD7072"/>
    <w:rsid w:val="00CE2B52"/>
    <w:rsid w:val="00D05917"/>
    <w:rsid w:val="00D25A24"/>
    <w:rsid w:val="00D26C99"/>
    <w:rsid w:val="00D30D59"/>
    <w:rsid w:val="00D36EC3"/>
    <w:rsid w:val="00D473A2"/>
    <w:rsid w:val="00D52BE0"/>
    <w:rsid w:val="00D52C1A"/>
    <w:rsid w:val="00D61D38"/>
    <w:rsid w:val="00D6335C"/>
    <w:rsid w:val="00D669F8"/>
    <w:rsid w:val="00D677FC"/>
    <w:rsid w:val="00D7042D"/>
    <w:rsid w:val="00D81B61"/>
    <w:rsid w:val="00D85384"/>
    <w:rsid w:val="00D917EA"/>
    <w:rsid w:val="00D95508"/>
    <w:rsid w:val="00DA176E"/>
    <w:rsid w:val="00DA18F9"/>
    <w:rsid w:val="00DB14A3"/>
    <w:rsid w:val="00DB3226"/>
    <w:rsid w:val="00DB63C8"/>
    <w:rsid w:val="00DB6C4C"/>
    <w:rsid w:val="00DB7539"/>
    <w:rsid w:val="00DC7427"/>
    <w:rsid w:val="00DD30E8"/>
    <w:rsid w:val="00DD3A91"/>
    <w:rsid w:val="00DD49EE"/>
    <w:rsid w:val="00DD533A"/>
    <w:rsid w:val="00DD6DB2"/>
    <w:rsid w:val="00DE4601"/>
    <w:rsid w:val="00DE6F0C"/>
    <w:rsid w:val="00DE7FBB"/>
    <w:rsid w:val="00DF0853"/>
    <w:rsid w:val="00DF6DC2"/>
    <w:rsid w:val="00E041B6"/>
    <w:rsid w:val="00E10039"/>
    <w:rsid w:val="00E10369"/>
    <w:rsid w:val="00E23B1F"/>
    <w:rsid w:val="00E30907"/>
    <w:rsid w:val="00E3472F"/>
    <w:rsid w:val="00E37347"/>
    <w:rsid w:val="00E416CA"/>
    <w:rsid w:val="00E42673"/>
    <w:rsid w:val="00E44A4E"/>
    <w:rsid w:val="00E44BCD"/>
    <w:rsid w:val="00E477E9"/>
    <w:rsid w:val="00E57560"/>
    <w:rsid w:val="00E60BEA"/>
    <w:rsid w:val="00E70434"/>
    <w:rsid w:val="00E77624"/>
    <w:rsid w:val="00E861DD"/>
    <w:rsid w:val="00E8653B"/>
    <w:rsid w:val="00E92A16"/>
    <w:rsid w:val="00EA0FC0"/>
    <w:rsid w:val="00EA2A06"/>
    <w:rsid w:val="00EA316D"/>
    <w:rsid w:val="00EA6730"/>
    <w:rsid w:val="00EC2AF8"/>
    <w:rsid w:val="00EC383E"/>
    <w:rsid w:val="00EC729B"/>
    <w:rsid w:val="00ED182F"/>
    <w:rsid w:val="00ED1B8A"/>
    <w:rsid w:val="00ED3590"/>
    <w:rsid w:val="00EE0ED4"/>
    <w:rsid w:val="00EE12CA"/>
    <w:rsid w:val="00EE2BE2"/>
    <w:rsid w:val="00EE4919"/>
    <w:rsid w:val="00EF53B9"/>
    <w:rsid w:val="00EF713C"/>
    <w:rsid w:val="00F057AE"/>
    <w:rsid w:val="00F14096"/>
    <w:rsid w:val="00F21355"/>
    <w:rsid w:val="00F24571"/>
    <w:rsid w:val="00F24EE9"/>
    <w:rsid w:val="00F25F33"/>
    <w:rsid w:val="00F26296"/>
    <w:rsid w:val="00F3782A"/>
    <w:rsid w:val="00F46241"/>
    <w:rsid w:val="00F4662D"/>
    <w:rsid w:val="00F4739E"/>
    <w:rsid w:val="00F5249B"/>
    <w:rsid w:val="00F55ED7"/>
    <w:rsid w:val="00F623BB"/>
    <w:rsid w:val="00F71BCF"/>
    <w:rsid w:val="00F72AC9"/>
    <w:rsid w:val="00F72CD6"/>
    <w:rsid w:val="00F757E4"/>
    <w:rsid w:val="00F81EF8"/>
    <w:rsid w:val="00FA50D5"/>
    <w:rsid w:val="00FB3B06"/>
    <w:rsid w:val="00FC3571"/>
    <w:rsid w:val="00FD1959"/>
    <w:rsid w:val="00FD5E01"/>
    <w:rsid w:val="00FE351D"/>
    <w:rsid w:val="00FF1B9E"/>
    <w:rsid w:val="00FF37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1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able of figures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CC6A30"/>
    <w:pPr>
      <w:spacing w:line="360" w:lineRule="auto"/>
      <w:ind w:firstLine="851"/>
      <w:jc w:val="both"/>
    </w:pPr>
    <w:rPr>
      <w:sz w:val="26"/>
    </w:rPr>
  </w:style>
  <w:style w:type="paragraph" w:styleId="11">
    <w:name w:val="heading 1"/>
    <w:basedOn w:val="a4"/>
    <w:next w:val="a4"/>
    <w:qFormat/>
    <w:rsid w:val="009031B2"/>
    <w:pPr>
      <w:pageBreakBefore/>
      <w:numPr>
        <w:numId w:val="1"/>
      </w:numPr>
      <w:suppressAutoHyphens/>
      <w:spacing w:after="240"/>
      <w:outlineLvl w:val="0"/>
    </w:pPr>
    <w:rPr>
      <w:b/>
      <w:caps/>
      <w:sz w:val="32"/>
      <w:szCs w:val="32"/>
    </w:rPr>
  </w:style>
  <w:style w:type="paragraph" w:styleId="21">
    <w:name w:val="heading 2"/>
    <w:basedOn w:val="a4"/>
    <w:next w:val="a4"/>
    <w:qFormat/>
    <w:rsid w:val="00CC6A30"/>
    <w:pPr>
      <w:keepNext/>
      <w:numPr>
        <w:ilvl w:val="1"/>
        <w:numId w:val="1"/>
      </w:numPr>
      <w:suppressAutoHyphens/>
      <w:spacing w:before="240" w:after="240"/>
      <w:jc w:val="left"/>
      <w:outlineLvl w:val="1"/>
    </w:pPr>
    <w:rPr>
      <w:rFonts w:cs="Arial"/>
      <w:b/>
      <w:bCs/>
      <w:iCs/>
      <w:sz w:val="28"/>
      <w:szCs w:val="28"/>
    </w:rPr>
  </w:style>
  <w:style w:type="paragraph" w:styleId="31">
    <w:name w:val="heading 3"/>
    <w:basedOn w:val="a4"/>
    <w:next w:val="a4"/>
    <w:qFormat/>
    <w:rsid w:val="00CC6A30"/>
    <w:pPr>
      <w:keepNext/>
      <w:numPr>
        <w:ilvl w:val="2"/>
        <w:numId w:val="1"/>
      </w:numPr>
      <w:suppressAutoHyphens/>
      <w:spacing w:before="120"/>
      <w:outlineLvl w:val="2"/>
    </w:pPr>
    <w:rPr>
      <w:rFonts w:cs="Arial"/>
      <w:b/>
      <w:bCs/>
      <w:szCs w:val="26"/>
    </w:rPr>
  </w:style>
  <w:style w:type="paragraph" w:styleId="41">
    <w:name w:val="heading 4"/>
    <w:basedOn w:val="a4"/>
    <w:next w:val="a4"/>
    <w:qFormat/>
    <w:rsid w:val="002A7DE6"/>
    <w:pPr>
      <w:keepNext/>
      <w:numPr>
        <w:ilvl w:val="3"/>
        <w:numId w:val="1"/>
      </w:numPr>
      <w:spacing w:before="120" w:after="120"/>
      <w:outlineLvl w:val="3"/>
    </w:pPr>
    <w:rPr>
      <w:b/>
      <w:bCs/>
      <w:szCs w:val="28"/>
    </w:rPr>
  </w:style>
  <w:style w:type="paragraph" w:styleId="51">
    <w:name w:val="heading 5"/>
    <w:basedOn w:val="a4"/>
    <w:next w:val="a4"/>
    <w:qFormat/>
    <w:rsid w:val="009031B2"/>
    <w:pPr>
      <w:spacing w:before="240" w:after="60"/>
      <w:outlineLvl w:val="4"/>
    </w:pPr>
    <w:rPr>
      <w:bCs/>
      <w:iCs/>
      <w:szCs w:val="26"/>
    </w:rPr>
  </w:style>
  <w:style w:type="paragraph" w:styleId="6">
    <w:name w:val="heading 6"/>
    <w:basedOn w:val="a4"/>
    <w:next w:val="a4"/>
    <w:qFormat/>
    <w:rsid w:val="00BE11A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4"/>
    <w:next w:val="a4"/>
    <w:qFormat/>
    <w:rsid w:val="00BE11AB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4"/>
    <w:next w:val="a4"/>
    <w:qFormat/>
    <w:rsid w:val="00BE11A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4"/>
    <w:next w:val="a4"/>
    <w:qFormat/>
    <w:rsid w:val="00BE11A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a8">
    <w:name w:val="Центр"/>
    <w:next w:val="a4"/>
    <w:rsid w:val="00400B1F"/>
    <w:pPr>
      <w:spacing w:line="360" w:lineRule="auto"/>
      <w:jc w:val="center"/>
    </w:pPr>
    <w:rPr>
      <w:iCs/>
      <w:sz w:val="24"/>
    </w:rPr>
  </w:style>
  <w:style w:type="paragraph" w:customStyle="1" w:styleId="a9">
    <w:name w:val="Штамп"/>
    <w:semiHidden/>
    <w:rsid w:val="00D95508"/>
    <w:pPr>
      <w:jc w:val="center"/>
    </w:pPr>
    <w:rPr>
      <w:rFonts w:ascii="ГОСТ тип А" w:hAnsi="ГОСТ тип А"/>
      <w:i/>
      <w:noProof/>
      <w:sz w:val="18"/>
    </w:rPr>
  </w:style>
  <w:style w:type="paragraph" w:styleId="aa">
    <w:name w:val="header"/>
    <w:basedOn w:val="a4"/>
    <w:rsid w:val="00947B21"/>
    <w:pPr>
      <w:tabs>
        <w:tab w:val="center" w:pos="4153"/>
        <w:tab w:val="right" w:pos="8306"/>
      </w:tabs>
    </w:pPr>
  </w:style>
  <w:style w:type="paragraph" w:styleId="ab">
    <w:name w:val="footer"/>
    <w:basedOn w:val="a4"/>
    <w:rsid w:val="00947B21"/>
    <w:pPr>
      <w:tabs>
        <w:tab w:val="center" w:pos="4153"/>
        <w:tab w:val="right" w:pos="8306"/>
      </w:tabs>
    </w:pPr>
  </w:style>
  <w:style w:type="paragraph" w:styleId="ac">
    <w:name w:val="Body Text"/>
    <w:basedOn w:val="a4"/>
    <w:semiHidden/>
    <w:rsid w:val="00947B21"/>
    <w:pPr>
      <w:ind w:firstLine="709"/>
    </w:pPr>
  </w:style>
  <w:style w:type="paragraph" w:customStyle="1" w:styleId="ad">
    <w:name w:val="Ячейка мал центр"/>
    <w:basedOn w:val="a4"/>
    <w:semiHidden/>
    <w:rsid w:val="007345F5"/>
    <w:pPr>
      <w:ind w:firstLine="0"/>
      <w:jc w:val="center"/>
    </w:pPr>
    <w:rPr>
      <w:sz w:val="20"/>
    </w:rPr>
  </w:style>
  <w:style w:type="paragraph" w:styleId="ae">
    <w:name w:val="caption"/>
    <w:basedOn w:val="a4"/>
    <w:next w:val="a4"/>
    <w:qFormat/>
    <w:rsid w:val="00947B21"/>
    <w:pPr>
      <w:spacing w:before="120" w:after="120"/>
      <w:ind w:firstLine="0"/>
      <w:jc w:val="center"/>
    </w:pPr>
    <w:rPr>
      <w:b/>
      <w:bCs/>
      <w:sz w:val="24"/>
    </w:rPr>
  </w:style>
  <w:style w:type="paragraph" w:customStyle="1" w:styleId="52">
    <w:name w:val="ГОСТ 5мм"/>
    <w:basedOn w:val="a4"/>
    <w:semiHidden/>
    <w:rsid w:val="00660C2A"/>
    <w:pPr>
      <w:spacing w:line="240" w:lineRule="auto"/>
      <w:ind w:firstLine="0"/>
      <w:jc w:val="left"/>
    </w:pPr>
    <w:rPr>
      <w:rFonts w:ascii="GOST type A" w:hAnsi="GOST type A"/>
      <w:sz w:val="40"/>
    </w:rPr>
  </w:style>
  <w:style w:type="paragraph" w:customStyle="1" w:styleId="12">
    <w:name w:val="Заголовок 1 без номера"/>
    <w:basedOn w:val="11"/>
    <w:rsid w:val="00CC6A30"/>
    <w:pPr>
      <w:numPr>
        <w:numId w:val="0"/>
      </w:numPr>
      <w:spacing w:before="240"/>
      <w:ind w:left="680" w:hanging="680"/>
    </w:pPr>
    <w:rPr>
      <w:bCs/>
    </w:rPr>
  </w:style>
  <w:style w:type="paragraph" w:customStyle="1" w:styleId="af">
    <w:name w:val="Заполнение"/>
    <w:next w:val="a4"/>
    <w:semiHidden/>
    <w:rsid w:val="00B279D1"/>
    <w:rPr>
      <w:iCs/>
      <w:sz w:val="2"/>
    </w:rPr>
  </w:style>
  <w:style w:type="paragraph" w:customStyle="1" w:styleId="af0">
    <w:name w:val="Гриф"/>
    <w:basedOn w:val="a9"/>
    <w:semiHidden/>
    <w:rsid w:val="00CC6A30"/>
    <w:pPr>
      <w:jc w:val="right"/>
    </w:pPr>
    <w:rPr>
      <w:i w:val="0"/>
    </w:rPr>
  </w:style>
  <w:style w:type="table" w:styleId="af1">
    <w:name w:val="Table Grid"/>
    <w:basedOn w:val="a6"/>
    <w:uiPriority w:val="39"/>
    <w:rsid w:val="002A7DE6"/>
    <w:pPr>
      <w:spacing w:line="360" w:lineRule="auto"/>
      <w:jc w:val="center"/>
    </w:pPr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uppressAutoHyphens w:val="0"/>
        <w:wordWrap/>
        <w:jc w:val="center"/>
      </w:pPr>
      <w:rPr>
        <w:rFonts w:ascii="Times New Roman" w:hAnsi="Times New Roman"/>
        <w:b/>
        <w:sz w:val="24"/>
      </w:rPr>
    </w:tblStylePr>
  </w:style>
  <w:style w:type="paragraph" w:customStyle="1" w:styleId="af2">
    <w:name w:val="Ячейка (Центр)"/>
    <w:next w:val="a4"/>
    <w:semiHidden/>
    <w:rsid w:val="00E23B1F"/>
    <w:pPr>
      <w:jc w:val="center"/>
    </w:pPr>
    <w:rPr>
      <w:sz w:val="24"/>
    </w:rPr>
  </w:style>
  <w:style w:type="paragraph" w:customStyle="1" w:styleId="0">
    <w:name w:val="Стиль Первая строка:  0 см"/>
    <w:semiHidden/>
    <w:rsid w:val="00400B1F"/>
    <w:rPr>
      <w:sz w:val="24"/>
    </w:rPr>
  </w:style>
  <w:style w:type="paragraph" w:customStyle="1" w:styleId="af3">
    <w:name w:val="Ячейка"/>
    <w:basedOn w:val="a4"/>
    <w:rsid w:val="00400B1F"/>
    <w:pPr>
      <w:ind w:firstLine="0"/>
      <w:jc w:val="left"/>
    </w:pPr>
  </w:style>
  <w:style w:type="numbering" w:customStyle="1" w:styleId="a3">
    <w:name w:val="Стиль нумерованный"/>
    <w:basedOn w:val="a7"/>
    <w:semiHidden/>
    <w:rsid w:val="00906E5C"/>
    <w:pPr>
      <w:numPr>
        <w:numId w:val="2"/>
      </w:numPr>
    </w:pPr>
  </w:style>
  <w:style w:type="paragraph" w:customStyle="1" w:styleId="a1">
    <w:name w:val="маркированный"/>
    <w:basedOn w:val="a4"/>
    <w:rsid w:val="00CC6A30"/>
    <w:pPr>
      <w:numPr>
        <w:numId w:val="3"/>
      </w:numPr>
    </w:pPr>
  </w:style>
  <w:style w:type="paragraph" w:customStyle="1" w:styleId="af4">
    <w:name w:val="Подпись таблицы"/>
    <w:basedOn w:val="a4"/>
    <w:semiHidden/>
    <w:rsid w:val="006704E1"/>
    <w:pPr>
      <w:keepNext/>
      <w:ind w:firstLine="0"/>
    </w:pPr>
  </w:style>
  <w:style w:type="paragraph" w:styleId="23">
    <w:name w:val="toc 2"/>
    <w:basedOn w:val="a4"/>
    <w:next w:val="a4"/>
    <w:uiPriority w:val="39"/>
    <w:rsid w:val="00BE11AB"/>
    <w:pPr>
      <w:spacing w:before="120" w:line="240" w:lineRule="auto"/>
      <w:ind w:left="1134" w:right="284" w:hanging="567"/>
    </w:pPr>
  </w:style>
  <w:style w:type="character" w:styleId="af5">
    <w:name w:val="FollowedHyperlink"/>
    <w:semiHidden/>
    <w:rsid w:val="00316D18"/>
    <w:rPr>
      <w:color w:val="800080"/>
      <w:u w:val="single"/>
    </w:rPr>
  </w:style>
  <w:style w:type="paragraph" w:styleId="13">
    <w:name w:val="toc 1"/>
    <w:basedOn w:val="a4"/>
    <w:next w:val="a4"/>
    <w:uiPriority w:val="39"/>
    <w:rsid w:val="00BE11AB"/>
    <w:pPr>
      <w:tabs>
        <w:tab w:val="left" w:pos="1200"/>
        <w:tab w:val="right" w:leader="dot" w:pos="9770"/>
      </w:tabs>
      <w:spacing w:before="120"/>
      <w:ind w:left="284" w:right="284" w:hanging="284"/>
    </w:pPr>
    <w:rPr>
      <w:b/>
      <w:caps/>
      <w:szCs w:val="26"/>
    </w:rPr>
  </w:style>
  <w:style w:type="paragraph" w:styleId="32">
    <w:name w:val="toc 3"/>
    <w:basedOn w:val="a4"/>
    <w:next w:val="a4"/>
    <w:autoRedefine/>
    <w:uiPriority w:val="39"/>
    <w:rsid w:val="00CC6A30"/>
    <w:pPr>
      <w:spacing w:before="120" w:line="240" w:lineRule="auto"/>
      <w:ind w:left="1730" w:hanging="709"/>
    </w:pPr>
  </w:style>
  <w:style w:type="paragraph" w:styleId="42">
    <w:name w:val="toc 4"/>
    <w:basedOn w:val="a4"/>
    <w:next w:val="a4"/>
    <w:autoRedefine/>
    <w:semiHidden/>
    <w:rsid w:val="002A142B"/>
    <w:pPr>
      <w:ind w:left="720"/>
    </w:pPr>
  </w:style>
  <w:style w:type="character" w:styleId="af6">
    <w:name w:val="Hyperlink"/>
    <w:uiPriority w:val="99"/>
    <w:rsid w:val="002A142B"/>
    <w:rPr>
      <w:color w:val="0000FF"/>
      <w:u w:val="single"/>
    </w:rPr>
  </w:style>
  <w:style w:type="paragraph" w:customStyle="1" w:styleId="14">
    <w:name w:val="!Титул1"/>
    <w:basedOn w:val="a4"/>
    <w:semiHidden/>
    <w:rsid w:val="00660C2A"/>
    <w:pPr>
      <w:ind w:firstLine="0"/>
      <w:jc w:val="center"/>
    </w:pPr>
    <w:rPr>
      <w:rFonts w:ascii="Arial" w:hAnsi="Arial"/>
      <w:sz w:val="22"/>
    </w:rPr>
  </w:style>
  <w:style w:type="paragraph" w:customStyle="1" w:styleId="af7">
    <w:name w:val="Заголовок не в содержание"/>
    <w:basedOn w:val="12"/>
    <w:rsid w:val="00CC6A30"/>
  </w:style>
  <w:style w:type="paragraph" w:customStyle="1" w:styleId="af8">
    <w:name w:val="Заголовок таблицы"/>
    <w:basedOn w:val="a4"/>
    <w:semiHidden/>
    <w:rsid w:val="00A552C6"/>
    <w:pPr>
      <w:ind w:hanging="10"/>
      <w:jc w:val="center"/>
    </w:pPr>
    <w:rPr>
      <w:b/>
      <w:bCs/>
      <w:sz w:val="20"/>
    </w:rPr>
  </w:style>
  <w:style w:type="paragraph" w:customStyle="1" w:styleId="af9">
    <w:name w:val="Обычный (центр)"/>
    <w:basedOn w:val="a4"/>
    <w:rsid w:val="00660C2A"/>
    <w:pPr>
      <w:ind w:firstLine="0"/>
      <w:jc w:val="center"/>
    </w:pPr>
  </w:style>
  <w:style w:type="paragraph" w:customStyle="1" w:styleId="afa">
    <w:name w:val="Ячейка (центр)"/>
    <w:basedOn w:val="a4"/>
    <w:rsid w:val="00660C2A"/>
    <w:pPr>
      <w:ind w:firstLine="0"/>
      <w:jc w:val="center"/>
    </w:pPr>
  </w:style>
  <w:style w:type="paragraph" w:customStyle="1" w:styleId="15">
    <w:name w:val="Текст 1 ур"/>
    <w:basedOn w:val="a4"/>
    <w:semiHidden/>
    <w:rsid w:val="00D36EC3"/>
    <w:pPr>
      <w:spacing w:before="120" w:after="120"/>
      <w:ind w:left="284" w:right="284"/>
    </w:pPr>
    <w:rPr>
      <w:szCs w:val="24"/>
      <w:lang w:val="en-US" w:eastAsia="en-US"/>
    </w:rPr>
  </w:style>
  <w:style w:type="paragraph" w:customStyle="1" w:styleId="1TimesNewRoman12">
    <w:name w:val="Стиль !Титул1 + Times New Roman 12 пт"/>
    <w:basedOn w:val="14"/>
    <w:semiHidden/>
    <w:rsid w:val="00CC6A30"/>
    <w:rPr>
      <w:rFonts w:ascii="Times New Roman" w:hAnsi="Times New Roman"/>
      <w:sz w:val="26"/>
    </w:rPr>
  </w:style>
  <w:style w:type="paragraph" w:customStyle="1" w:styleId="5TimesNewRoman12">
    <w:name w:val="Стиль ГОСТ 5мм + Times New Roman 12 пт По центру"/>
    <w:basedOn w:val="52"/>
    <w:semiHidden/>
    <w:rsid w:val="00CC6A30"/>
    <w:pPr>
      <w:jc w:val="center"/>
    </w:pPr>
    <w:rPr>
      <w:rFonts w:ascii="Times New Roman" w:hAnsi="Times New Roman"/>
      <w:sz w:val="26"/>
    </w:rPr>
  </w:style>
  <w:style w:type="numbering" w:styleId="1ai">
    <w:name w:val="Outline List 1"/>
    <w:basedOn w:val="a7"/>
    <w:semiHidden/>
    <w:rsid w:val="00BE11AB"/>
    <w:pPr>
      <w:numPr>
        <w:numId w:val="4"/>
      </w:numPr>
    </w:pPr>
  </w:style>
  <w:style w:type="paragraph" w:styleId="HTML">
    <w:name w:val="HTML Address"/>
    <w:basedOn w:val="a4"/>
    <w:semiHidden/>
    <w:rsid w:val="00BE11AB"/>
    <w:rPr>
      <w:i/>
      <w:iCs/>
    </w:rPr>
  </w:style>
  <w:style w:type="paragraph" w:styleId="afb">
    <w:name w:val="envelope address"/>
    <w:basedOn w:val="a4"/>
    <w:semiHidden/>
    <w:rsid w:val="00BE11AB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HTML0">
    <w:name w:val="HTML Acronym"/>
    <w:basedOn w:val="a5"/>
    <w:semiHidden/>
    <w:rsid w:val="00BE11AB"/>
  </w:style>
  <w:style w:type="table" w:styleId="-1">
    <w:name w:val="Table Web 1"/>
    <w:basedOn w:val="a6"/>
    <w:semiHidden/>
    <w:rsid w:val="00BE11AB"/>
    <w:pPr>
      <w:spacing w:line="360" w:lineRule="auto"/>
      <w:ind w:firstLine="851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6"/>
    <w:semiHidden/>
    <w:rsid w:val="00BE11AB"/>
    <w:pPr>
      <w:spacing w:line="360" w:lineRule="auto"/>
      <w:ind w:firstLine="851"/>
      <w:jc w:val="both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6"/>
    <w:semiHidden/>
    <w:rsid w:val="00BE11AB"/>
    <w:pPr>
      <w:spacing w:line="360" w:lineRule="auto"/>
      <w:ind w:firstLine="851"/>
      <w:jc w:val="both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c">
    <w:name w:val="Emphasis"/>
    <w:qFormat/>
    <w:rsid w:val="00BE11AB"/>
    <w:rPr>
      <w:i/>
      <w:iCs/>
    </w:rPr>
  </w:style>
  <w:style w:type="paragraph" w:styleId="afd">
    <w:name w:val="Date"/>
    <w:basedOn w:val="a4"/>
    <w:next w:val="a4"/>
    <w:semiHidden/>
    <w:rsid w:val="00BE11AB"/>
  </w:style>
  <w:style w:type="paragraph" w:styleId="afe">
    <w:name w:val="Note Heading"/>
    <w:basedOn w:val="a4"/>
    <w:next w:val="a4"/>
    <w:semiHidden/>
    <w:rsid w:val="00BE11AB"/>
  </w:style>
  <w:style w:type="table" w:styleId="aff">
    <w:name w:val="Table Elegant"/>
    <w:basedOn w:val="a6"/>
    <w:semiHidden/>
    <w:rsid w:val="00BE11AB"/>
    <w:pPr>
      <w:spacing w:line="360" w:lineRule="auto"/>
      <w:ind w:firstLine="851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Subtle 1"/>
    <w:basedOn w:val="a6"/>
    <w:semiHidden/>
    <w:rsid w:val="00BE11AB"/>
    <w:pPr>
      <w:spacing w:line="360" w:lineRule="auto"/>
      <w:ind w:firstLine="851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Subtle 2"/>
    <w:basedOn w:val="a6"/>
    <w:semiHidden/>
    <w:rsid w:val="00BE11AB"/>
    <w:pPr>
      <w:spacing w:line="360" w:lineRule="auto"/>
      <w:ind w:firstLine="851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1">
    <w:name w:val="HTML Keyboard"/>
    <w:semiHidden/>
    <w:rsid w:val="00BE11AB"/>
    <w:rPr>
      <w:rFonts w:ascii="Courier New" w:hAnsi="Courier New" w:cs="Courier New"/>
      <w:sz w:val="20"/>
      <w:szCs w:val="20"/>
    </w:rPr>
  </w:style>
  <w:style w:type="table" w:styleId="17">
    <w:name w:val="Table Classic 1"/>
    <w:basedOn w:val="a6"/>
    <w:semiHidden/>
    <w:rsid w:val="00BE11AB"/>
    <w:pPr>
      <w:spacing w:line="360" w:lineRule="auto"/>
      <w:ind w:firstLine="851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Classic 2"/>
    <w:basedOn w:val="a6"/>
    <w:semiHidden/>
    <w:rsid w:val="00BE11AB"/>
    <w:pPr>
      <w:spacing w:line="360" w:lineRule="auto"/>
      <w:ind w:firstLine="851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">
    <w:name w:val="Table Classic 3"/>
    <w:basedOn w:val="a6"/>
    <w:semiHidden/>
    <w:rsid w:val="00BE11AB"/>
    <w:pPr>
      <w:spacing w:line="360" w:lineRule="auto"/>
      <w:ind w:firstLine="851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6"/>
    <w:semiHidden/>
    <w:rsid w:val="00BE11AB"/>
    <w:pPr>
      <w:spacing w:line="360" w:lineRule="auto"/>
      <w:ind w:firstLine="851"/>
      <w:jc w:val="both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Code"/>
    <w:semiHidden/>
    <w:rsid w:val="00BE11AB"/>
    <w:rPr>
      <w:rFonts w:ascii="Courier New" w:hAnsi="Courier New" w:cs="Courier New"/>
      <w:sz w:val="20"/>
      <w:szCs w:val="20"/>
    </w:rPr>
  </w:style>
  <w:style w:type="paragraph" w:styleId="aff0">
    <w:name w:val="Body Text First Indent"/>
    <w:basedOn w:val="ac"/>
    <w:semiHidden/>
    <w:rsid w:val="00BE11AB"/>
    <w:pPr>
      <w:spacing w:after="120"/>
      <w:ind w:firstLine="210"/>
    </w:pPr>
  </w:style>
  <w:style w:type="paragraph" w:styleId="aff1">
    <w:name w:val="Body Text Indent"/>
    <w:basedOn w:val="a4"/>
    <w:semiHidden/>
    <w:rsid w:val="00BE11AB"/>
    <w:pPr>
      <w:spacing w:after="120"/>
      <w:ind w:left="283"/>
    </w:pPr>
  </w:style>
  <w:style w:type="paragraph" w:styleId="26">
    <w:name w:val="Body Text First Indent 2"/>
    <w:basedOn w:val="aff1"/>
    <w:semiHidden/>
    <w:rsid w:val="00BE11AB"/>
    <w:pPr>
      <w:ind w:firstLine="210"/>
    </w:pPr>
  </w:style>
  <w:style w:type="paragraph" w:styleId="a0">
    <w:name w:val="List Bullet"/>
    <w:basedOn w:val="a4"/>
    <w:semiHidden/>
    <w:rsid w:val="00BE11AB"/>
    <w:pPr>
      <w:numPr>
        <w:numId w:val="5"/>
      </w:numPr>
    </w:pPr>
  </w:style>
  <w:style w:type="paragraph" w:styleId="20">
    <w:name w:val="List Bullet 2"/>
    <w:basedOn w:val="a4"/>
    <w:semiHidden/>
    <w:rsid w:val="00BE11AB"/>
    <w:pPr>
      <w:numPr>
        <w:numId w:val="6"/>
      </w:numPr>
    </w:pPr>
  </w:style>
  <w:style w:type="paragraph" w:styleId="30">
    <w:name w:val="List Bullet 3"/>
    <w:basedOn w:val="a4"/>
    <w:semiHidden/>
    <w:rsid w:val="00BE11AB"/>
    <w:pPr>
      <w:numPr>
        <w:numId w:val="7"/>
      </w:numPr>
    </w:pPr>
  </w:style>
  <w:style w:type="paragraph" w:styleId="40">
    <w:name w:val="List Bullet 4"/>
    <w:basedOn w:val="a4"/>
    <w:semiHidden/>
    <w:rsid w:val="00BE11AB"/>
    <w:pPr>
      <w:numPr>
        <w:numId w:val="8"/>
      </w:numPr>
    </w:pPr>
  </w:style>
  <w:style w:type="paragraph" w:styleId="50">
    <w:name w:val="List Bullet 5"/>
    <w:basedOn w:val="a4"/>
    <w:semiHidden/>
    <w:rsid w:val="00BE11AB"/>
    <w:pPr>
      <w:numPr>
        <w:numId w:val="9"/>
      </w:numPr>
    </w:pPr>
  </w:style>
  <w:style w:type="paragraph" w:styleId="aff2">
    <w:name w:val="Title"/>
    <w:basedOn w:val="a4"/>
    <w:qFormat/>
    <w:rsid w:val="00BE11AB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aff3">
    <w:name w:val="page number"/>
    <w:basedOn w:val="a5"/>
    <w:semiHidden/>
    <w:rsid w:val="00BE11AB"/>
  </w:style>
  <w:style w:type="character" w:styleId="aff4">
    <w:name w:val="line number"/>
    <w:basedOn w:val="a5"/>
    <w:semiHidden/>
    <w:rsid w:val="00BE11AB"/>
  </w:style>
  <w:style w:type="paragraph" w:styleId="2">
    <w:name w:val="List Number 2"/>
    <w:basedOn w:val="a4"/>
    <w:semiHidden/>
    <w:rsid w:val="00BE11AB"/>
    <w:pPr>
      <w:numPr>
        <w:numId w:val="10"/>
      </w:numPr>
    </w:pPr>
  </w:style>
  <w:style w:type="paragraph" w:styleId="3">
    <w:name w:val="List Number 3"/>
    <w:basedOn w:val="a4"/>
    <w:semiHidden/>
    <w:rsid w:val="00BE11AB"/>
    <w:pPr>
      <w:numPr>
        <w:numId w:val="11"/>
      </w:numPr>
    </w:pPr>
  </w:style>
  <w:style w:type="paragraph" w:styleId="4">
    <w:name w:val="List Number 4"/>
    <w:basedOn w:val="a4"/>
    <w:semiHidden/>
    <w:rsid w:val="00BE11AB"/>
    <w:pPr>
      <w:numPr>
        <w:numId w:val="12"/>
      </w:numPr>
    </w:pPr>
  </w:style>
  <w:style w:type="paragraph" w:styleId="5">
    <w:name w:val="List Number 5"/>
    <w:basedOn w:val="a4"/>
    <w:semiHidden/>
    <w:rsid w:val="00BE11AB"/>
    <w:pPr>
      <w:numPr>
        <w:numId w:val="13"/>
      </w:numPr>
    </w:pPr>
  </w:style>
  <w:style w:type="character" w:styleId="HTML3">
    <w:name w:val="HTML Sample"/>
    <w:semiHidden/>
    <w:rsid w:val="00BE11AB"/>
    <w:rPr>
      <w:rFonts w:ascii="Courier New" w:hAnsi="Courier New" w:cs="Courier New"/>
    </w:rPr>
  </w:style>
  <w:style w:type="paragraph" w:styleId="27">
    <w:name w:val="envelope return"/>
    <w:basedOn w:val="a4"/>
    <w:semiHidden/>
    <w:rsid w:val="00BE11AB"/>
    <w:rPr>
      <w:rFonts w:ascii="Arial" w:hAnsi="Arial" w:cs="Arial"/>
      <w:sz w:val="20"/>
    </w:rPr>
  </w:style>
  <w:style w:type="table" w:styleId="18">
    <w:name w:val="Table 3D effects 1"/>
    <w:basedOn w:val="a6"/>
    <w:semiHidden/>
    <w:rsid w:val="00BE11AB"/>
    <w:pPr>
      <w:spacing w:line="360" w:lineRule="auto"/>
      <w:ind w:firstLine="851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3D effects 2"/>
    <w:basedOn w:val="a6"/>
    <w:semiHidden/>
    <w:rsid w:val="00BE11AB"/>
    <w:pPr>
      <w:spacing w:line="360" w:lineRule="auto"/>
      <w:ind w:firstLine="851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3D effects 3"/>
    <w:basedOn w:val="a6"/>
    <w:semiHidden/>
    <w:rsid w:val="00BE11AB"/>
    <w:pPr>
      <w:spacing w:line="360" w:lineRule="auto"/>
      <w:ind w:firstLine="851"/>
      <w:jc w:val="both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4">
    <w:name w:val="HTML Definition"/>
    <w:semiHidden/>
    <w:rsid w:val="00BE11AB"/>
    <w:rPr>
      <w:i/>
      <w:iCs/>
    </w:rPr>
  </w:style>
  <w:style w:type="paragraph" w:styleId="29">
    <w:name w:val="Body Text 2"/>
    <w:basedOn w:val="a4"/>
    <w:semiHidden/>
    <w:rsid w:val="00BE11AB"/>
    <w:pPr>
      <w:spacing w:after="120" w:line="480" w:lineRule="auto"/>
    </w:pPr>
  </w:style>
  <w:style w:type="paragraph" w:styleId="35">
    <w:name w:val="Body Text 3"/>
    <w:basedOn w:val="a4"/>
    <w:semiHidden/>
    <w:rsid w:val="00BE11AB"/>
    <w:pPr>
      <w:spacing w:after="120"/>
    </w:pPr>
    <w:rPr>
      <w:sz w:val="16"/>
      <w:szCs w:val="16"/>
    </w:rPr>
  </w:style>
  <w:style w:type="paragraph" w:styleId="2a">
    <w:name w:val="Body Text Indent 2"/>
    <w:basedOn w:val="a4"/>
    <w:semiHidden/>
    <w:rsid w:val="00BE11AB"/>
    <w:pPr>
      <w:spacing w:after="120" w:line="480" w:lineRule="auto"/>
      <w:ind w:left="283"/>
    </w:pPr>
  </w:style>
  <w:style w:type="paragraph" w:styleId="36">
    <w:name w:val="Body Text Indent 3"/>
    <w:basedOn w:val="a4"/>
    <w:semiHidden/>
    <w:rsid w:val="00BE11AB"/>
    <w:pPr>
      <w:spacing w:after="120"/>
      <w:ind w:left="283"/>
    </w:pPr>
    <w:rPr>
      <w:sz w:val="16"/>
      <w:szCs w:val="16"/>
    </w:rPr>
  </w:style>
  <w:style w:type="character" w:styleId="HTML5">
    <w:name w:val="HTML Variable"/>
    <w:semiHidden/>
    <w:rsid w:val="00BE11AB"/>
    <w:rPr>
      <w:i/>
      <w:iCs/>
    </w:rPr>
  </w:style>
  <w:style w:type="character" w:styleId="HTML6">
    <w:name w:val="HTML Typewriter"/>
    <w:semiHidden/>
    <w:rsid w:val="00BE11AB"/>
    <w:rPr>
      <w:rFonts w:ascii="Courier New" w:hAnsi="Courier New" w:cs="Courier New"/>
      <w:sz w:val="20"/>
      <w:szCs w:val="20"/>
    </w:rPr>
  </w:style>
  <w:style w:type="paragraph" w:styleId="aff5">
    <w:name w:val="Subtitle"/>
    <w:basedOn w:val="a4"/>
    <w:qFormat/>
    <w:rsid w:val="00BE11AB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aff6">
    <w:name w:val="Signature"/>
    <w:basedOn w:val="a4"/>
    <w:semiHidden/>
    <w:rsid w:val="00BE11AB"/>
    <w:pPr>
      <w:ind w:left="4252"/>
    </w:pPr>
  </w:style>
  <w:style w:type="paragraph" w:styleId="aff7">
    <w:name w:val="Salutation"/>
    <w:basedOn w:val="a4"/>
    <w:next w:val="a4"/>
    <w:semiHidden/>
    <w:rsid w:val="00BE11AB"/>
  </w:style>
  <w:style w:type="paragraph" w:styleId="2b">
    <w:name w:val="List Continue 2"/>
    <w:basedOn w:val="a4"/>
    <w:semiHidden/>
    <w:rsid w:val="00BE11AB"/>
    <w:pPr>
      <w:spacing w:after="120"/>
      <w:ind w:left="566"/>
    </w:pPr>
  </w:style>
  <w:style w:type="paragraph" w:styleId="37">
    <w:name w:val="List Continue 3"/>
    <w:basedOn w:val="a4"/>
    <w:semiHidden/>
    <w:rsid w:val="00BE11AB"/>
    <w:pPr>
      <w:spacing w:after="120"/>
      <w:ind w:left="849"/>
    </w:pPr>
  </w:style>
  <w:style w:type="paragraph" w:styleId="44">
    <w:name w:val="List Continue 4"/>
    <w:basedOn w:val="a4"/>
    <w:semiHidden/>
    <w:rsid w:val="00BE11AB"/>
    <w:pPr>
      <w:spacing w:after="120"/>
      <w:ind w:left="1132"/>
    </w:pPr>
  </w:style>
  <w:style w:type="paragraph" w:styleId="53">
    <w:name w:val="List Continue 5"/>
    <w:basedOn w:val="a4"/>
    <w:semiHidden/>
    <w:rsid w:val="00BE11AB"/>
    <w:pPr>
      <w:spacing w:after="120"/>
      <w:ind w:left="1415"/>
    </w:pPr>
  </w:style>
  <w:style w:type="table" w:styleId="19">
    <w:name w:val="Table Simple 1"/>
    <w:basedOn w:val="a6"/>
    <w:semiHidden/>
    <w:rsid w:val="00BE11AB"/>
    <w:pPr>
      <w:spacing w:line="360" w:lineRule="auto"/>
      <w:ind w:firstLine="851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Simple 2"/>
    <w:basedOn w:val="a6"/>
    <w:semiHidden/>
    <w:rsid w:val="00BE11AB"/>
    <w:pPr>
      <w:spacing w:line="360" w:lineRule="auto"/>
      <w:ind w:firstLine="851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Simple 3"/>
    <w:basedOn w:val="a6"/>
    <w:semiHidden/>
    <w:rsid w:val="00BE11AB"/>
    <w:pPr>
      <w:spacing w:line="360" w:lineRule="auto"/>
      <w:ind w:firstLine="851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8">
    <w:name w:val="Closing"/>
    <w:basedOn w:val="a4"/>
    <w:semiHidden/>
    <w:rsid w:val="00BE11AB"/>
    <w:pPr>
      <w:ind w:left="4252"/>
    </w:pPr>
  </w:style>
  <w:style w:type="table" w:styleId="1a">
    <w:name w:val="Table Grid 1"/>
    <w:basedOn w:val="a6"/>
    <w:semiHidden/>
    <w:rsid w:val="00BE11AB"/>
    <w:pPr>
      <w:spacing w:line="360" w:lineRule="auto"/>
      <w:ind w:firstLine="851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Grid 2"/>
    <w:basedOn w:val="a6"/>
    <w:semiHidden/>
    <w:rsid w:val="00BE11AB"/>
    <w:pPr>
      <w:spacing w:line="360" w:lineRule="auto"/>
      <w:ind w:firstLine="851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Grid 3"/>
    <w:basedOn w:val="a6"/>
    <w:semiHidden/>
    <w:rsid w:val="00BE11AB"/>
    <w:pPr>
      <w:spacing w:line="360" w:lineRule="auto"/>
      <w:ind w:firstLine="851"/>
      <w:jc w:val="both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Grid 4"/>
    <w:basedOn w:val="a6"/>
    <w:semiHidden/>
    <w:rsid w:val="00BE11AB"/>
    <w:pPr>
      <w:spacing w:line="360" w:lineRule="auto"/>
      <w:ind w:firstLine="851"/>
      <w:jc w:val="both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6"/>
    <w:semiHidden/>
    <w:rsid w:val="00BE11AB"/>
    <w:pPr>
      <w:spacing w:line="360" w:lineRule="auto"/>
      <w:ind w:firstLine="851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0">
    <w:name w:val="Table Grid 6"/>
    <w:basedOn w:val="a6"/>
    <w:semiHidden/>
    <w:rsid w:val="00BE11AB"/>
    <w:pPr>
      <w:spacing w:line="360" w:lineRule="auto"/>
      <w:ind w:firstLine="851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0">
    <w:name w:val="Table Grid 7"/>
    <w:basedOn w:val="a6"/>
    <w:semiHidden/>
    <w:rsid w:val="00BE11AB"/>
    <w:pPr>
      <w:spacing w:line="360" w:lineRule="auto"/>
      <w:ind w:firstLine="851"/>
      <w:jc w:val="both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basedOn w:val="a6"/>
    <w:semiHidden/>
    <w:rsid w:val="00BE11AB"/>
    <w:pPr>
      <w:spacing w:line="360" w:lineRule="auto"/>
      <w:ind w:firstLine="851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9">
    <w:name w:val="Table Contemporary"/>
    <w:basedOn w:val="a6"/>
    <w:semiHidden/>
    <w:rsid w:val="00BE11AB"/>
    <w:pPr>
      <w:spacing w:line="360" w:lineRule="auto"/>
      <w:ind w:firstLine="851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2e">
    <w:name w:val="List 2"/>
    <w:basedOn w:val="a4"/>
    <w:semiHidden/>
    <w:rsid w:val="00BE11AB"/>
    <w:pPr>
      <w:ind w:left="566" w:hanging="283"/>
    </w:pPr>
  </w:style>
  <w:style w:type="paragraph" w:styleId="3a">
    <w:name w:val="List 3"/>
    <w:basedOn w:val="a4"/>
    <w:semiHidden/>
    <w:rsid w:val="00BE11AB"/>
    <w:pPr>
      <w:ind w:left="849" w:hanging="283"/>
    </w:pPr>
  </w:style>
  <w:style w:type="paragraph" w:styleId="46">
    <w:name w:val="List 4"/>
    <w:basedOn w:val="a4"/>
    <w:semiHidden/>
    <w:rsid w:val="00BE11AB"/>
    <w:pPr>
      <w:ind w:left="1132" w:hanging="283"/>
    </w:pPr>
  </w:style>
  <w:style w:type="paragraph" w:styleId="55">
    <w:name w:val="List 5"/>
    <w:basedOn w:val="a4"/>
    <w:semiHidden/>
    <w:rsid w:val="00BE11AB"/>
    <w:pPr>
      <w:ind w:left="1415" w:hanging="283"/>
    </w:pPr>
  </w:style>
  <w:style w:type="table" w:styleId="affa">
    <w:name w:val="Table Professional"/>
    <w:basedOn w:val="a6"/>
    <w:semiHidden/>
    <w:rsid w:val="00BE11AB"/>
    <w:pPr>
      <w:spacing w:line="360" w:lineRule="auto"/>
      <w:ind w:firstLine="851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7">
    <w:name w:val="HTML Preformatted"/>
    <w:basedOn w:val="a4"/>
    <w:semiHidden/>
    <w:rsid w:val="00BE11AB"/>
    <w:rPr>
      <w:rFonts w:ascii="Courier New" w:hAnsi="Courier New" w:cs="Courier New"/>
      <w:sz w:val="20"/>
    </w:rPr>
  </w:style>
  <w:style w:type="numbering" w:styleId="a2">
    <w:name w:val="Outline List 3"/>
    <w:basedOn w:val="a7"/>
    <w:semiHidden/>
    <w:rsid w:val="00BE11AB"/>
    <w:pPr>
      <w:numPr>
        <w:numId w:val="14"/>
      </w:numPr>
    </w:pPr>
  </w:style>
  <w:style w:type="table" w:styleId="1b">
    <w:name w:val="Table Columns 1"/>
    <w:basedOn w:val="a6"/>
    <w:semiHidden/>
    <w:rsid w:val="00BE11AB"/>
    <w:pPr>
      <w:spacing w:line="360" w:lineRule="auto"/>
      <w:ind w:firstLine="851"/>
      <w:jc w:val="both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umns 2"/>
    <w:basedOn w:val="a6"/>
    <w:semiHidden/>
    <w:rsid w:val="00BE11AB"/>
    <w:pPr>
      <w:spacing w:line="360" w:lineRule="auto"/>
      <w:ind w:firstLine="851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umns 3"/>
    <w:basedOn w:val="a6"/>
    <w:semiHidden/>
    <w:rsid w:val="00BE11AB"/>
    <w:pPr>
      <w:spacing w:line="360" w:lineRule="auto"/>
      <w:ind w:firstLine="851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6"/>
    <w:semiHidden/>
    <w:rsid w:val="00BE11AB"/>
    <w:pPr>
      <w:spacing w:line="360" w:lineRule="auto"/>
      <w:ind w:firstLine="851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6"/>
    <w:semiHidden/>
    <w:rsid w:val="00BE11AB"/>
    <w:pPr>
      <w:spacing w:line="360" w:lineRule="auto"/>
      <w:ind w:firstLine="851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b">
    <w:name w:val="Strong"/>
    <w:qFormat/>
    <w:rsid w:val="00BE11AB"/>
    <w:rPr>
      <w:b/>
      <w:bCs/>
    </w:rPr>
  </w:style>
  <w:style w:type="table" w:styleId="-10">
    <w:name w:val="Table List 1"/>
    <w:basedOn w:val="a6"/>
    <w:semiHidden/>
    <w:rsid w:val="00BE11AB"/>
    <w:pPr>
      <w:spacing w:line="360" w:lineRule="auto"/>
      <w:ind w:firstLine="851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6"/>
    <w:semiHidden/>
    <w:rsid w:val="00BE11AB"/>
    <w:pPr>
      <w:spacing w:line="360" w:lineRule="auto"/>
      <w:ind w:firstLine="851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6"/>
    <w:semiHidden/>
    <w:rsid w:val="00BE11AB"/>
    <w:pPr>
      <w:spacing w:line="360" w:lineRule="auto"/>
      <w:ind w:firstLine="851"/>
      <w:jc w:val="both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6"/>
    <w:semiHidden/>
    <w:rsid w:val="00BE11AB"/>
    <w:pPr>
      <w:spacing w:line="360" w:lineRule="auto"/>
      <w:ind w:firstLine="851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6"/>
    <w:semiHidden/>
    <w:rsid w:val="00BE11AB"/>
    <w:pPr>
      <w:spacing w:line="360" w:lineRule="auto"/>
      <w:ind w:firstLine="851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6"/>
    <w:semiHidden/>
    <w:rsid w:val="00BE11AB"/>
    <w:pPr>
      <w:spacing w:line="360" w:lineRule="auto"/>
      <w:ind w:firstLine="851"/>
      <w:jc w:val="both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6"/>
    <w:semiHidden/>
    <w:rsid w:val="00BE11AB"/>
    <w:pPr>
      <w:spacing w:line="360" w:lineRule="auto"/>
      <w:ind w:firstLine="851"/>
      <w:jc w:val="both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6"/>
    <w:semiHidden/>
    <w:rsid w:val="00BE11AB"/>
    <w:pPr>
      <w:spacing w:line="360" w:lineRule="auto"/>
      <w:ind w:firstLine="851"/>
      <w:jc w:val="both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c">
    <w:name w:val="Plain Text"/>
    <w:basedOn w:val="a4"/>
    <w:semiHidden/>
    <w:rsid w:val="00BE11AB"/>
    <w:rPr>
      <w:rFonts w:ascii="Courier New" w:hAnsi="Courier New" w:cs="Courier New"/>
      <w:sz w:val="20"/>
    </w:rPr>
  </w:style>
  <w:style w:type="table" w:styleId="affd">
    <w:name w:val="Table Theme"/>
    <w:basedOn w:val="a6"/>
    <w:semiHidden/>
    <w:rsid w:val="00BE11AB"/>
    <w:pPr>
      <w:spacing w:line="360" w:lineRule="auto"/>
      <w:ind w:firstLine="851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c">
    <w:name w:val="Table Colorful 1"/>
    <w:basedOn w:val="a6"/>
    <w:semiHidden/>
    <w:rsid w:val="00BE11AB"/>
    <w:pPr>
      <w:spacing w:line="360" w:lineRule="auto"/>
      <w:ind w:firstLine="851"/>
      <w:jc w:val="both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orful 2"/>
    <w:basedOn w:val="a6"/>
    <w:semiHidden/>
    <w:rsid w:val="00BE11AB"/>
    <w:pPr>
      <w:spacing w:line="360" w:lineRule="auto"/>
      <w:ind w:firstLine="851"/>
      <w:jc w:val="both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6"/>
    <w:semiHidden/>
    <w:rsid w:val="00BE11AB"/>
    <w:pPr>
      <w:spacing w:line="360" w:lineRule="auto"/>
      <w:ind w:firstLine="851"/>
      <w:jc w:val="both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e">
    <w:name w:val="Block Text"/>
    <w:basedOn w:val="a4"/>
    <w:semiHidden/>
    <w:rsid w:val="00BE11AB"/>
    <w:pPr>
      <w:spacing w:after="120"/>
      <w:ind w:left="1440" w:right="1440"/>
    </w:pPr>
  </w:style>
  <w:style w:type="character" w:styleId="HTML8">
    <w:name w:val="HTML Cite"/>
    <w:semiHidden/>
    <w:rsid w:val="00BE11AB"/>
    <w:rPr>
      <w:i/>
      <w:iCs/>
    </w:rPr>
  </w:style>
  <w:style w:type="paragraph" w:styleId="afff">
    <w:name w:val="E-mail Signature"/>
    <w:basedOn w:val="a4"/>
    <w:semiHidden/>
    <w:rsid w:val="00BE11AB"/>
  </w:style>
  <w:style w:type="paragraph" w:styleId="afff0">
    <w:name w:val="Message Header"/>
    <w:basedOn w:val="a4"/>
    <w:semiHidden/>
    <w:rsid w:val="00BE11A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customStyle="1" w:styleId="afff1">
    <w:name w:val="Шапка табл."/>
    <w:basedOn w:val="a4"/>
    <w:rsid w:val="00BE11AB"/>
    <w:pPr>
      <w:spacing w:line="240" w:lineRule="auto"/>
      <w:ind w:firstLine="0"/>
      <w:jc w:val="center"/>
    </w:pPr>
    <w:rPr>
      <w:b/>
    </w:rPr>
  </w:style>
  <w:style w:type="paragraph" w:customStyle="1" w:styleId="afff2">
    <w:name w:val="Ячейка ( по правому краю)"/>
    <w:basedOn w:val="a4"/>
    <w:rsid w:val="00BE11AB"/>
    <w:pPr>
      <w:spacing w:line="240" w:lineRule="auto"/>
      <w:ind w:firstLine="0"/>
      <w:jc w:val="right"/>
    </w:pPr>
  </w:style>
  <w:style w:type="paragraph" w:styleId="a">
    <w:name w:val="List Number"/>
    <w:basedOn w:val="a4"/>
    <w:rsid w:val="00BE11AB"/>
    <w:pPr>
      <w:numPr>
        <w:numId w:val="15"/>
      </w:numPr>
    </w:pPr>
  </w:style>
  <w:style w:type="paragraph" w:customStyle="1" w:styleId="afff3">
    <w:name w:val="_табличный"/>
    <w:basedOn w:val="a4"/>
    <w:rsid w:val="00700B3C"/>
    <w:pPr>
      <w:ind w:firstLine="0"/>
    </w:pPr>
    <w:rPr>
      <w:sz w:val="28"/>
    </w:rPr>
  </w:style>
  <w:style w:type="paragraph" w:customStyle="1" w:styleId="afff4">
    <w:name w:val="_Основной"/>
    <w:basedOn w:val="a4"/>
    <w:link w:val="afff5"/>
    <w:rsid w:val="00883F5D"/>
    <w:pPr>
      <w:spacing w:line="240" w:lineRule="auto"/>
      <w:ind w:firstLine="709"/>
    </w:pPr>
    <w:rPr>
      <w:sz w:val="24"/>
    </w:rPr>
  </w:style>
  <w:style w:type="character" w:customStyle="1" w:styleId="afff5">
    <w:name w:val="_Основной Знак"/>
    <w:link w:val="afff4"/>
    <w:rsid w:val="00883F5D"/>
    <w:rPr>
      <w:sz w:val="24"/>
    </w:rPr>
  </w:style>
  <w:style w:type="paragraph" w:customStyle="1" w:styleId="10">
    <w:name w:val="_Нумеров 1"/>
    <w:basedOn w:val="afff4"/>
    <w:link w:val="1d"/>
    <w:rsid w:val="00883F5D"/>
    <w:pPr>
      <w:numPr>
        <w:numId w:val="16"/>
      </w:numPr>
    </w:pPr>
  </w:style>
  <w:style w:type="character" w:customStyle="1" w:styleId="1d">
    <w:name w:val="_Нумеров 1 Знак Знак"/>
    <w:link w:val="10"/>
    <w:rsid w:val="00883F5D"/>
    <w:rPr>
      <w:sz w:val="24"/>
    </w:rPr>
  </w:style>
  <w:style w:type="paragraph" w:customStyle="1" w:styleId="1">
    <w:name w:val="_перечень 1"/>
    <w:basedOn w:val="afff4"/>
    <w:link w:val="1e"/>
    <w:rsid w:val="00883F5D"/>
    <w:pPr>
      <w:numPr>
        <w:numId w:val="17"/>
      </w:numPr>
      <w:tabs>
        <w:tab w:val="num" w:pos="900"/>
      </w:tabs>
      <w:ind w:left="900" w:hanging="180"/>
    </w:pPr>
  </w:style>
  <w:style w:type="character" w:customStyle="1" w:styleId="1e">
    <w:name w:val="_перечень 1 Знак"/>
    <w:link w:val="1"/>
    <w:rsid w:val="00883F5D"/>
    <w:rPr>
      <w:sz w:val="24"/>
    </w:rPr>
  </w:style>
  <w:style w:type="paragraph" w:customStyle="1" w:styleId="22">
    <w:name w:val="_Нумеров 2.2"/>
    <w:basedOn w:val="afff4"/>
    <w:link w:val="220"/>
    <w:rsid w:val="00883F5D"/>
    <w:pPr>
      <w:numPr>
        <w:ilvl w:val="1"/>
        <w:numId w:val="16"/>
      </w:numPr>
      <w:tabs>
        <w:tab w:val="clear" w:pos="1800"/>
        <w:tab w:val="num" w:pos="2149"/>
      </w:tabs>
      <w:ind w:left="2149" w:hanging="360"/>
    </w:pPr>
  </w:style>
  <w:style w:type="paragraph" w:customStyle="1" w:styleId="afff6">
    <w:name w:val="Текст документа"/>
    <w:basedOn w:val="a4"/>
    <w:rsid w:val="00AB7DFB"/>
    <w:pPr>
      <w:ind w:firstLine="720"/>
    </w:pPr>
    <w:rPr>
      <w:sz w:val="24"/>
    </w:rPr>
  </w:style>
  <w:style w:type="paragraph" w:customStyle="1" w:styleId="FSN12">
    <w:name w:val="Основной текст документа FSN_12"/>
    <w:basedOn w:val="a4"/>
    <w:rsid w:val="00B06BA5"/>
    <w:pPr>
      <w:spacing w:line="240" w:lineRule="auto"/>
      <w:ind w:firstLine="567"/>
    </w:pPr>
    <w:rPr>
      <w:sz w:val="24"/>
    </w:rPr>
  </w:style>
  <w:style w:type="character" w:customStyle="1" w:styleId="FSN120">
    <w:name w:val="Основной текст документа FSN_1 Знак2"/>
    <w:rsid w:val="00B06BA5"/>
    <w:rPr>
      <w:sz w:val="24"/>
      <w:lang w:val="ru-RU" w:eastAsia="ru-RU" w:bidi="ar-SA"/>
    </w:rPr>
  </w:style>
  <w:style w:type="paragraph" w:customStyle="1" w:styleId="1TimesNewRoman">
    <w:name w:val="Стиль Заголовок 1 + TimesNewRoman"/>
    <w:basedOn w:val="11"/>
    <w:rsid w:val="00B06BA5"/>
    <w:pPr>
      <w:keepNext/>
      <w:tabs>
        <w:tab w:val="clear" w:pos="0"/>
        <w:tab w:val="num" w:pos="1068"/>
      </w:tabs>
      <w:suppressAutoHyphens w:val="0"/>
      <w:spacing w:before="240" w:after="60" w:line="240" w:lineRule="auto"/>
      <w:ind w:left="1066" w:hanging="357"/>
      <w:jc w:val="left"/>
    </w:pPr>
    <w:rPr>
      <w:rFonts w:ascii="TimesNewRoman" w:hAnsi="TimesNewRoman" w:cs="Arial"/>
      <w:bCs/>
      <w:caps w:val="0"/>
      <w:kern w:val="32"/>
    </w:rPr>
  </w:style>
  <w:style w:type="paragraph" w:customStyle="1" w:styleId="afff7">
    <w:name w:val="_Табличный"/>
    <w:basedOn w:val="afff4"/>
    <w:rsid w:val="00CD357A"/>
    <w:pPr>
      <w:spacing w:line="360" w:lineRule="auto"/>
      <w:ind w:firstLine="0"/>
      <w:jc w:val="left"/>
    </w:pPr>
    <w:rPr>
      <w:sz w:val="28"/>
      <w:szCs w:val="28"/>
    </w:rPr>
  </w:style>
  <w:style w:type="paragraph" w:styleId="afff8">
    <w:name w:val="Normal (Web)"/>
    <w:basedOn w:val="a4"/>
    <w:uiPriority w:val="99"/>
    <w:rsid w:val="00CD357A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afff9">
    <w:name w:val="Стиль СИС заголовок таблицы"/>
    <w:basedOn w:val="a4"/>
    <w:rsid w:val="00EE0ED4"/>
    <w:pPr>
      <w:tabs>
        <w:tab w:val="left" w:pos="851"/>
      </w:tabs>
      <w:spacing w:before="120" w:after="120" w:line="240" w:lineRule="auto"/>
      <w:ind w:left="851" w:firstLine="0"/>
      <w:jc w:val="right"/>
    </w:pPr>
    <w:rPr>
      <w:rFonts w:ascii="Tahoma" w:hAnsi="Tahoma"/>
      <w:kern w:val="28"/>
      <w:sz w:val="20"/>
    </w:rPr>
  </w:style>
  <w:style w:type="paragraph" w:customStyle="1" w:styleId="afffa">
    <w:name w:val="СИС текст таблица"/>
    <w:basedOn w:val="a4"/>
    <w:rsid w:val="00EE0ED4"/>
    <w:pPr>
      <w:widowControl w:val="0"/>
      <w:tabs>
        <w:tab w:val="left" w:pos="284"/>
        <w:tab w:val="left" w:pos="567"/>
        <w:tab w:val="left" w:pos="851"/>
        <w:tab w:val="left" w:pos="1134"/>
      </w:tabs>
      <w:spacing w:line="240" w:lineRule="auto"/>
      <w:ind w:firstLine="0"/>
      <w:jc w:val="left"/>
    </w:pPr>
    <w:rPr>
      <w:rFonts w:ascii="Tahoma" w:hAnsi="Tahoma"/>
      <w:kern w:val="28"/>
      <w:sz w:val="18"/>
    </w:rPr>
  </w:style>
  <w:style w:type="paragraph" w:customStyle="1" w:styleId="afffb">
    <w:name w:val="СИС заголовок таблицы жирный"/>
    <w:basedOn w:val="a4"/>
    <w:next w:val="a4"/>
    <w:rsid w:val="00EE0ED4"/>
    <w:pPr>
      <w:spacing w:before="40" w:after="40" w:line="240" w:lineRule="auto"/>
      <w:ind w:firstLine="0"/>
      <w:jc w:val="center"/>
    </w:pPr>
    <w:rPr>
      <w:rFonts w:ascii="Arial" w:hAnsi="Arial"/>
      <w:b/>
      <w:sz w:val="20"/>
      <w:lang w:eastAsia="en-US"/>
    </w:rPr>
  </w:style>
  <w:style w:type="paragraph" w:customStyle="1" w:styleId="48">
    <w:name w:val="Заголовок 4 б/н"/>
    <w:basedOn w:val="41"/>
    <w:rsid w:val="00EE0ED4"/>
    <w:pPr>
      <w:keepLines/>
      <w:widowControl w:val="0"/>
      <w:numPr>
        <w:ilvl w:val="0"/>
        <w:numId w:val="0"/>
      </w:numPr>
      <w:spacing w:before="135" w:after="90" w:line="240" w:lineRule="auto"/>
      <w:ind w:left="851"/>
      <w:jc w:val="left"/>
    </w:pPr>
    <w:rPr>
      <w:rFonts w:ascii="Verdana" w:hAnsi="Verdana"/>
      <w:bCs w:val="0"/>
      <w:kern w:val="28"/>
      <w:sz w:val="24"/>
      <w:szCs w:val="20"/>
      <w:lang w:eastAsia="en-US"/>
    </w:rPr>
  </w:style>
  <w:style w:type="paragraph" w:customStyle="1" w:styleId="140">
    <w:name w:val="Стиль СИС заголовок таблицы жирный + кернинг от 14 пт"/>
    <w:basedOn w:val="afffb"/>
    <w:rsid w:val="00EE0ED4"/>
    <w:rPr>
      <w:rFonts w:ascii="Tahoma" w:hAnsi="Tahoma"/>
      <w:bCs/>
      <w:kern w:val="28"/>
    </w:rPr>
  </w:style>
  <w:style w:type="paragraph" w:styleId="afffc">
    <w:name w:val="table of figures"/>
    <w:basedOn w:val="a4"/>
    <w:next w:val="a4"/>
    <w:uiPriority w:val="99"/>
    <w:rsid w:val="00DA18F9"/>
  </w:style>
  <w:style w:type="character" w:customStyle="1" w:styleId="220">
    <w:name w:val="_Нумеров 2.2 Знак Знак"/>
    <w:link w:val="22"/>
    <w:rsid w:val="007A105C"/>
    <w:rPr>
      <w:sz w:val="24"/>
    </w:rPr>
  </w:style>
  <w:style w:type="character" w:customStyle="1" w:styleId="st">
    <w:name w:val="st"/>
    <w:rsid w:val="00EA6730"/>
  </w:style>
  <w:style w:type="paragraph" w:styleId="afffd">
    <w:name w:val="Document Map"/>
    <w:basedOn w:val="a4"/>
    <w:link w:val="afffe"/>
    <w:rsid w:val="009C533E"/>
    <w:rPr>
      <w:rFonts w:ascii="Tahoma" w:hAnsi="Tahoma" w:cs="Tahoma"/>
      <w:sz w:val="16"/>
      <w:szCs w:val="16"/>
    </w:rPr>
  </w:style>
  <w:style w:type="character" w:customStyle="1" w:styleId="afffe">
    <w:name w:val="Схема документа Знак"/>
    <w:basedOn w:val="a5"/>
    <w:link w:val="afffd"/>
    <w:rsid w:val="009C533E"/>
    <w:rPr>
      <w:rFonts w:ascii="Tahoma" w:hAnsi="Tahoma" w:cs="Tahoma"/>
      <w:sz w:val="16"/>
      <w:szCs w:val="16"/>
    </w:rPr>
  </w:style>
  <w:style w:type="paragraph" w:styleId="affff">
    <w:name w:val="List Paragraph"/>
    <w:basedOn w:val="a4"/>
    <w:uiPriority w:val="34"/>
    <w:qFormat/>
    <w:rsid w:val="004039B0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tab-span">
    <w:name w:val="apple-tab-span"/>
    <w:basedOn w:val="a5"/>
    <w:rsid w:val="0022167B"/>
  </w:style>
  <w:style w:type="paragraph" w:styleId="affff0">
    <w:name w:val="No Spacing"/>
    <w:uiPriority w:val="1"/>
    <w:qFormat/>
    <w:rsid w:val="00FF373D"/>
    <w:rPr>
      <w:rFonts w:ascii="Calibri" w:eastAsia="Calibri" w:hAnsi="Calibri"/>
      <w:sz w:val="22"/>
      <w:szCs w:val="22"/>
      <w:lang w:eastAsia="en-US"/>
    </w:rPr>
  </w:style>
  <w:style w:type="paragraph" w:styleId="affff1">
    <w:name w:val="Balloon Text"/>
    <w:basedOn w:val="a4"/>
    <w:link w:val="affff2"/>
    <w:rsid w:val="00847B6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ff2">
    <w:name w:val="Текст выноски Знак"/>
    <w:basedOn w:val="a5"/>
    <w:link w:val="affff1"/>
    <w:rsid w:val="00847B6C"/>
    <w:rPr>
      <w:rFonts w:ascii="Tahoma" w:hAnsi="Tahoma" w:cs="Tahoma"/>
      <w:sz w:val="16"/>
      <w:szCs w:val="16"/>
    </w:rPr>
  </w:style>
  <w:style w:type="numbering" w:customStyle="1" w:styleId="Lista">
    <w:name w:val="Lista"/>
    <w:basedOn w:val="a7"/>
    <w:rsid w:val="00847B6C"/>
    <w:pPr>
      <w:numPr>
        <w:numId w:val="18"/>
      </w:numPr>
    </w:pPr>
  </w:style>
  <w:style w:type="paragraph" w:customStyle="1" w:styleId="ModelerNormal">
    <w:name w:val="ModelerNormal"/>
    <w:basedOn w:val="a4"/>
    <w:link w:val="ModelerNormalChar"/>
    <w:qFormat/>
    <w:rsid w:val="00847B6C"/>
    <w:pPr>
      <w:spacing w:after="200" w:line="276" w:lineRule="auto"/>
      <w:ind w:firstLine="0"/>
      <w:jc w:val="left"/>
    </w:pPr>
    <w:rPr>
      <w:rFonts w:ascii="Segoe UI" w:eastAsia="Calibri" w:hAnsi="Segoe UI"/>
      <w:color w:val="595959"/>
      <w:sz w:val="20"/>
      <w:szCs w:val="22"/>
      <w:lang w:val="en-US" w:eastAsia="en-US"/>
    </w:rPr>
  </w:style>
  <w:style w:type="character" w:customStyle="1" w:styleId="ModelerNormalChar">
    <w:name w:val="ModelerNormal Char"/>
    <w:link w:val="ModelerNormal"/>
    <w:rsid w:val="00847B6C"/>
    <w:rPr>
      <w:rFonts w:ascii="Segoe UI" w:eastAsia="Calibri" w:hAnsi="Segoe UI"/>
      <w:color w:val="595959"/>
      <w:szCs w:val="22"/>
      <w:lang w:val="en-US" w:eastAsia="en-US"/>
    </w:rPr>
  </w:style>
  <w:style w:type="character" w:styleId="affff3">
    <w:name w:val="annotation reference"/>
    <w:basedOn w:val="a5"/>
    <w:semiHidden/>
    <w:unhideWhenUsed/>
    <w:rsid w:val="009A41C2"/>
    <w:rPr>
      <w:sz w:val="16"/>
      <w:szCs w:val="16"/>
    </w:rPr>
  </w:style>
  <w:style w:type="paragraph" w:styleId="affff4">
    <w:name w:val="annotation text"/>
    <w:basedOn w:val="a4"/>
    <w:link w:val="affff5"/>
    <w:semiHidden/>
    <w:unhideWhenUsed/>
    <w:rsid w:val="009A41C2"/>
    <w:pPr>
      <w:spacing w:line="240" w:lineRule="auto"/>
    </w:pPr>
    <w:rPr>
      <w:sz w:val="20"/>
    </w:rPr>
  </w:style>
  <w:style w:type="character" w:customStyle="1" w:styleId="affff5">
    <w:name w:val="Текст примечания Знак"/>
    <w:basedOn w:val="a5"/>
    <w:link w:val="affff4"/>
    <w:semiHidden/>
    <w:rsid w:val="009A41C2"/>
  </w:style>
  <w:style w:type="paragraph" w:styleId="affff6">
    <w:name w:val="annotation subject"/>
    <w:basedOn w:val="affff4"/>
    <w:next w:val="affff4"/>
    <w:link w:val="affff7"/>
    <w:semiHidden/>
    <w:unhideWhenUsed/>
    <w:rsid w:val="009A41C2"/>
    <w:rPr>
      <w:b/>
      <w:bCs/>
    </w:rPr>
  </w:style>
  <w:style w:type="character" w:customStyle="1" w:styleId="affff7">
    <w:name w:val="Тема примечания Знак"/>
    <w:basedOn w:val="affff5"/>
    <w:link w:val="affff6"/>
    <w:semiHidden/>
    <w:rsid w:val="009A41C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6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8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xd.adobe.com/view/de809b66-2c8e-4510-5587-0f226c53811f-a8b1/screen/4096fe17-0e2d-4e8d-a2d3-30505b2cb61b/-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xd.adobe.com/view/de809b66-2c8e-4510-5587-0f226c53811f-a8b1/screen/a4d03848-eb51-4f00-aa21-98f5f8cab8a9/-" TargetMode="External"/><Relationship Id="rId17" Type="http://schemas.openxmlformats.org/officeDocument/2006/relationships/hyperlink" Target="https://xd.adobe.com/view/de809b66-2c8e-4510-5587-0f226c53811f-a8b1/screen/66613879-10b4-40f9-8b3f-86f7e4ebcaee/-" TargetMode="External"/><Relationship Id="rId25" Type="http://schemas.openxmlformats.org/officeDocument/2006/relationships/hyperlink" Target="https://xd.adobe.com/view/de809b66-2c8e-4510-5587-0f226c53811f-a8b1/screen/bac0b86c-adf2-4471-b31e-4d5a980b576a/-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hyperlink" Target="https://xd.adobe.com/view/de809b66-2c8e-4510-5587-0f226c53811f-a8b1/screen/01ed5fe5-bb2c-4d6d-90b3-c83afc14164e/-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xd.adobe.com/view/de809b66-2c8e-4510-5587-0f226c53811f-a8b1/" TargetMode="External"/><Relationship Id="rId28" Type="http://schemas.openxmlformats.org/officeDocument/2006/relationships/image" Target="media/image10.png"/><Relationship Id="rId10" Type="http://schemas.openxmlformats.org/officeDocument/2006/relationships/hyperlink" Target="https://xd.adobe.com/view/de809b66-2c8e-4510-5587-0f226c53811f-a8b1/" TargetMode="External"/><Relationship Id="rId19" Type="http://schemas.openxmlformats.org/officeDocument/2006/relationships/hyperlink" Target="https://xd.adobe.com/view/de809b66-2c8e-4510-5587-0f226c53811f-a8b1/screen/18d4ad84-f26d-44fe-ae2d-79fd8cbcd1bb/-" TargetMode="External"/><Relationship Id="rId31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xd.adobe.com/view/de809b66-2c8e-4510-5587-0f226c53811f-a8b1/screen/291b5ed4-8954-4b38-83cd-5e1f1c98656b/-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xd.adobe.com/view/de809b66-2c8e-4510-5587-0f226c53811f-a8b1/screen/f058d1e0-4c6e-4315-a941-b38f458d36a1/-" TargetMode="External"/><Relationship Id="rId30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.bobrov\Local%20Settings\Temporary%20Internet%20Files\Content.MSO\3196636D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6667C1-2E07-4D11-8E0E-6EB476B37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3196636D.doc</Template>
  <TotalTime>215</TotalTime>
  <Pages>28</Pages>
  <Words>1356</Words>
  <Characters>11795</Characters>
  <Application>Microsoft Office Word</Application>
  <DocSecurity>0</DocSecurity>
  <Lines>98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Описание алгоритма</vt:lpstr>
    </vt:vector>
  </TitlesOfParts>
  <Company>GIS</Company>
  <LinksUpToDate>false</LinksUpToDate>
  <CharactersWithSpaces>13125</CharactersWithSpaces>
  <SharedDoc>false</SharedDoc>
  <HLinks>
    <vt:vector size="126" baseType="variant">
      <vt:variant>
        <vt:i4>1638416</vt:i4>
      </vt:variant>
      <vt:variant>
        <vt:i4>129</vt:i4>
      </vt:variant>
      <vt:variant>
        <vt:i4>0</vt:i4>
      </vt:variant>
      <vt:variant>
        <vt:i4>5</vt:i4>
      </vt:variant>
      <vt:variant>
        <vt:lpwstr>http://www.offisny.ru/excel2-nacenka-marzha.html</vt:lpwstr>
      </vt:variant>
      <vt:variant>
        <vt:lpwstr/>
      </vt:variant>
      <vt:variant>
        <vt:i4>1966128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_Toc454986839</vt:lpwstr>
      </vt:variant>
      <vt:variant>
        <vt:i4>1966128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_Toc454986838</vt:lpwstr>
      </vt:variant>
      <vt:variant>
        <vt:i4>1966128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_Toc454986837</vt:lpwstr>
      </vt:variant>
      <vt:variant>
        <vt:i4>1966128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_Toc454986836</vt:lpwstr>
      </vt:variant>
      <vt:variant>
        <vt:i4>1966128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_Toc454986835</vt:lpwstr>
      </vt:variant>
      <vt:variant>
        <vt:i4>1966128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_Toc454986834</vt:lpwstr>
      </vt:variant>
      <vt:variant>
        <vt:i4>1966128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_Toc454986833</vt:lpwstr>
      </vt:variant>
      <vt:variant>
        <vt:i4>1966128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_Toc454986832</vt:lpwstr>
      </vt:variant>
      <vt:variant>
        <vt:i4>1966128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_Toc454986831</vt:lpwstr>
      </vt:variant>
      <vt:variant>
        <vt:i4>1966128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_Toc454986830</vt:lpwstr>
      </vt:variant>
      <vt:variant>
        <vt:i4>2031664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_Toc454986829</vt:lpwstr>
      </vt:variant>
      <vt:variant>
        <vt:i4>2031664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_Toc454986828</vt:lpwstr>
      </vt:variant>
      <vt:variant>
        <vt:i4>2031664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_Toc454986827</vt:lpwstr>
      </vt:variant>
      <vt:variant>
        <vt:i4>2031664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_Toc454986826</vt:lpwstr>
      </vt:variant>
      <vt:variant>
        <vt:i4>2031664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_Toc454986825</vt:lpwstr>
      </vt:variant>
      <vt:variant>
        <vt:i4>2031664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_Toc454986824</vt:lpwstr>
      </vt:variant>
      <vt:variant>
        <vt:i4>2031664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_Toc454986823</vt:lpwstr>
      </vt:variant>
      <vt:variant>
        <vt:i4>2031664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_Toc454986822</vt:lpwstr>
      </vt:variant>
      <vt:variant>
        <vt:i4>2031664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_Toc454986821</vt:lpwstr>
      </vt:variant>
      <vt:variant>
        <vt:i4>2031664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_Toc454986820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Описание алгоритма</dc:title>
  <dc:creator>Анна А. Сухарева</dc:creator>
  <cp:lastModifiedBy>valery</cp:lastModifiedBy>
  <cp:revision>12</cp:revision>
  <cp:lastPrinted>2020-03-30T19:27:00Z</cp:lastPrinted>
  <dcterms:created xsi:type="dcterms:W3CDTF">2020-03-30T15:56:00Z</dcterms:created>
  <dcterms:modified xsi:type="dcterms:W3CDTF">2020-03-30T19:31:00Z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омер документа">
    <vt:lpwstr>№ ххххх</vt:lpwstr>
  </property>
  <property fmtid="{D5CDD505-2E9C-101B-9397-08002B2CF9AE}" pid="3" name="Разработал">
    <vt:lpwstr>Левин С.Ф. </vt:lpwstr>
  </property>
  <property fmtid="{D5CDD505-2E9C-101B-9397-08002B2CF9AE}" pid="4" name="Проверил">
    <vt:lpwstr>Башкиров А.</vt:lpwstr>
  </property>
  <property fmtid="{D5CDD505-2E9C-101B-9397-08002B2CF9AE}" pid="5" name="Т.контр">
    <vt:lpwstr>Фролов А.А. </vt:lpwstr>
  </property>
  <property fmtid="{D5CDD505-2E9C-101B-9397-08002B2CF9AE}" pid="6" name="Утв.">
    <vt:lpwstr>Хватов В.В. </vt:lpwstr>
  </property>
  <property fmtid="{D5CDD505-2E9C-101B-9397-08002B2CF9AE}" pid="7" name="Н.контр.">
    <vt:lpwstr>Кузьмичев В.Г </vt:lpwstr>
  </property>
  <property fmtid="{D5CDD505-2E9C-101B-9397-08002B2CF9AE}" pid="8" name="Шифр">
    <vt:lpwstr>"__"</vt:lpwstr>
  </property>
</Properties>
</file>